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C0602" w14:textId="684D8E8F" w:rsidR="00DD2058" w:rsidRDefault="00DD2058"/>
    <w:p w14:paraId="6D71B107" w14:textId="77777777" w:rsidR="00DD2058" w:rsidRDefault="00DD2058" w:rsidP="00DD2058">
      <w:pPr>
        <w:jc w:val="right"/>
      </w:pPr>
    </w:p>
    <w:p w14:paraId="33F04AF3" w14:textId="2CBB656D" w:rsidR="00DD2058" w:rsidRDefault="00AA6E94" w:rsidP="00AA6E94">
      <w:pPr>
        <w:ind w:rightChars="326" w:right="685"/>
        <w:jc w:val="righ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　　　　　　　　　</w:t>
      </w:r>
      <w:r w:rsidR="00DD2058" w:rsidRPr="00DD2058">
        <w:rPr>
          <w:rFonts w:ascii="BIZ UDゴシック" w:eastAsia="BIZ UDゴシック" w:hAnsi="BIZ UDゴシック" w:hint="eastAsia"/>
        </w:rPr>
        <w:t>年　　月　　日</w:t>
      </w:r>
    </w:p>
    <w:p w14:paraId="620BDBD3" w14:textId="5E4011EC" w:rsidR="00DD2058" w:rsidRPr="00F324A9" w:rsidRDefault="00DD2058" w:rsidP="00DD2058">
      <w:pPr>
        <w:ind w:rightChars="326" w:right="685"/>
        <w:jc w:val="center"/>
        <w:rPr>
          <w:rFonts w:ascii="Meiryo UI" w:eastAsia="Meiryo UI" w:hAnsi="Meiryo UI"/>
          <w:sz w:val="60"/>
          <w:szCs w:val="60"/>
        </w:rPr>
      </w:pPr>
      <w:r>
        <w:rPr>
          <w:rFonts w:ascii="BIZ UDゴシック" w:eastAsia="BIZ UDゴシック" w:hAnsi="BIZ UDゴシック" w:hint="eastAsia"/>
          <w:sz w:val="60"/>
          <w:szCs w:val="60"/>
        </w:rPr>
        <w:t xml:space="preserve">　</w:t>
      </w:r>
      <w:r w:rsidRPr="00F324A9">
        <w:rPr>
          <w:rFonts w:ascii="Meiryo UI" w:eastAsia="Meiryo UI" w:hAnsi="Meiryo UI" w:hint="eastAsia"/>
          <w:sz w:val="60"/>
          <w:szCs w:val="60"/>
        </w:rPr>
        <w:t>企業年金制度加入のお知らせ</w:t>
      </w:r>
    </w:p>
    <w:p w14:paraId="6B9993F4" w14:textId="77777777" w:rsidR="00F324A9" w:rsidRDefault="00DD2058">
      <w:pPr>
        <w:rPr>
          <w:rFonts w:ascii="Meiryo UI" w:eastAsia="Meiryo UI" w:hAnsi="Meiryo UI"/>
        </w:rPr>
      </w:pPr>
      <w:r w:rsidRPr="00F324A9">
        <w:rPr>
          <w:rFonts w:ascii="Meiryo UI" w:eastAsia="Meiryo UI" w:hAnsi="Meiryo UI" w:hint="eastAsia"/>
        </w:rPr>
        <w:t xml:space="preserve">　　　　　　　　　　　　　　</w:t>
      </w:r>
      <w:r w:rsidR="00F324A9">
        <w:rPr>
          <w:rFonts w:ascii="Meiryo UI" w:eastAsia="Meiryo UI" w:hAnsi="Meiryo UI" w:hint="eastAsia"/>
        </w:rPr>
        <w:t xml:space="preserve">　　　　　　　　</w:t>
      </w:r>
    </w:p>
    <w:p w14:paraId="436A124A" w14:textId="5E3F02D0" w:rsidR="00DD2058" w:rsidRPr="00F324A9" w:rsidRDefault="00F324A9">
      <w:pPr>
        <w:rPr>
          <w:rFonts w:ascii="Meiryo UI" w:eastAsia="Meiryo UI" w:hAnsi="Meiryo UI"/>
          <w:sz w:val="32"/>
          <w:szCs w:val="32"/>
        </w:rPr>
      </w:pPr>
      <w:r>
        <w:rPr>
          <w:rFonts w:ascii="Meiryo UI" w:eastAsia="Meiryo UI" w:hAnsi="Meiryo UI" w:hint="eastAsia"/>
        </w:rPr>
        <w:t xml:space="preserve">　　　　　　　　　　　　　　　　　　　　　　</w:t>
      </w:r>
      <w:r w:rsidR="00DD2058" w:rsidRPr="00F324A9">
        <w:rPr>
          <w:rFonts w:ascii="Meiryo UI" w:eastAsia="Meiryo UI" w:hAnsi="Meiryo UI" w:hint="eastAsia"/>
          <w:sz w:val="32"/>
          <w:szCs w:val="32"/>
        </w:rPr>
        <w:t>様</w:t>
      </w:r>
    </w:p>
    <w:p w14:paraId="2D576E02" w14:textId="77777777" w:rsidR="00DD2058" w:rsidRPr="00F324A9" w:rsidRDefault="00DD2058" w:rsidP="00266DB4">
      <w:pPr>
        <w:spacing w:line="320" w:lineRule="exact"/>
        <w:rPr>
          <w:rFonts w:ascii="Meiryo UI" w:eastAsia="Meiryo UI" w:hAnsi="Meiryo UI"/>
          <w:sz w:val="22"/>
          <w:szCs w:val="22"/>
        </w:rPr>
      </w:pPr>
    </w:p>
    <w:p w14:paraId="05010F9D" w14:textId="77777777" w:rsidR="00DD2058" w:rsidRPr="00F324A9" w:rsidRDefault="00DD2058">
      <w:pPr>
        <w:rPr>
          <w:rFonts w:ascii="Meiryo UI" w:eastAsia="Meiryo UI" w:hAnsi="Meiryo UI"/>
          <w:sz w:val="32"/>
          <w:szCs w:val="32"/>
        </w:rPr>
      </w:pPr>
      <w:r w:rsidRPr="00F324A9">
        <w:rPr>
          <w:rFonts w:ascii="Meiryo UI" w:eastAsia="Meiryo UI" w:hAnsi="Meiryo UI" w:hint="eastAsia"/>
          <w:sz w:val="32"/>
          <w:szCs w:val="32"/>
        </w:rPr>
        <w:t>あなたは当社において企業年金に加入されています</w:t>
      </w:r>
    </w:p>
    <w:p w14:paraId="56F2A2E6" w14:textId="2D8C890D" w:rsidR="00290AA9" w:rsidRPr="00F324A9" w:rsidRDefault="00F324A9">
      <w:pPr>
        <w:rPr>
          <w:rFonts w:ascii="Meiryo UI" w:eastAsia="Meiryo UI" w:hAnsi="Meiryo UI"/>
        </w:rPr>
      </w:pPr>
      <w:r>
        <w:rPr>
          <w:rFonts w:ascii="Meiryo UI" w:eastAsia="Meiryo UI" w:hAnsi="Meiryo UI" w:hint="eastAsia"/>
          <w:sz w:val="32"/>
          <w:szCs w:val="32"/>
        </w:rPr>
        <w:t xml:space="preserve">　　</w:t>
      </w:r>
      <w:r w:rsidR="00DD2058" w:rsidRPr="00F324A9">
        <w:rPr>
          <w:rFonts w:ascii="Meiryo UI" w:eastAsia="Meiryo UI" w:hAnsi="Meiryo UI" w:hint="eastAsia"/>
          <w:sz w:val="32"/>
          <w:szCs w:val="32"/>
        </w:rPr>
        <w:t>加入制度：</w:t>
      </w:r>
      <w:r w:rsidR="00DD2058" w:rsidRPr="00F324A9">
        <w:rPr>
          <w:rFonts w:ascii="Meiryo UI" w:eastAsia="Meiryo UI" w:hAnsi="Meiryo UI" w:hint="eastAsia"/>
          <w:b/>
          <w:bCs/>
          <w:sz w:val="36"/>
          <w:szCs w:val="36"/>
        </w:rPr>
        <w:t>ネクストプラス企業年金基金</w:t>
      </w:r>
      <w:r w:rsidR="00DD2058" w:rsidRPr="003C5DA8">
        <w:rPr>
          <w:rFonts w:ascii="Meiryo UI" w:eastAsia="Meiryo UI" w:hAnsi="Meiryo UI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5FB96E9" wp14:editId="264DBB46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7235442" cy="10172700"/>
                <wp:effectExtent l="0" t="19050" r="381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35442" cy="10172700"/>
                          <a:chOff x="0" y="31750"/>
                          <a:chExt cx="7379970" cy="10376147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89502"/>
                            <a:ext cx="7379970" cy="10018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9970" h="10018395">
                                <a:moveTo>
                                  <a:pt x="6919417" y="0"/>
                                </a:moveTo>
                                <a:lnTo>
                                  <a:pt x="474116" y="0"/>
                                </a:lnTo>
                                <a:lnTo>
                                  <a:pt x="461220" y="54533"/>
                                </a:lnTo>
                                <a:lnTo>
                                  <a:pt x="447586" y="104547"/>
                                </a:lnTo>
                                <a:lnTo>
                                  <a:pt x="433085" y="149656"/>
                                </a:lnTo>
                                <a:lnTo>
                                  <a:pt x="417587" y="189473"/>
                                </a:lnTo>
                                <a:lnTo>
                                  <a:pt x="383083" y="251691"/>
                                </a:lnTo>
                                <a:lnTo>
                                  <a:pt x="343039" y="288114"/>
                                </a:lnTo>
                                <a:lnTo>
                                  <a:pt x="320616" y="295687"/>
                                </a:lnTo>
                                <a:lnTo>
                                  <a:pt x="296418" y="295655"/>
                                </a:lnTo>
                                <a:lnTo>
                                  <a:pt x="242185" y="271227"/>
                                </a:lnTo>
                                <a:lnTo>
                                  <a:pt x="211891" y="246061"/>
                                </a:lnTo>
                                <a:lnTo>
                                  <a:pt x="179304" y="211745"/>
                                </a:lnTo>
                                <a:lnTo>
                                  <a:pt x="144297" y="167894"/>
                                </a:lnTo>
                                <a:lnTo>
                                  <a:pt x="127170" y="177707"/>
                                </a:lnTo>
                                <a:lnTo>
                                  <a:pt x="136731" y="207918"/>
                                </a:lnTo>
                                <a:lnTo>
                                  <a:pt x="162567" y="249145"/>
                                </a:lnTo>
                                <a:lnTo>
                                  <a:pt x="194268" y="292008"/>
                                </a:lnTo>
                                <a:lnTo>
                                  <a:pt x="221421" y="327127"/>
                                </a:lnTo>
                                <a:lnTo>
                                  <a:pt x="233616" y="345122"/>
                                </a:lnTo>
                                <a:lnTo>
                                  <a:pt x="238486" y="400591"/>
                                </a:lnTo>
                                <a:lnTo>
                                  <a:pt x="230741" y="446554"/>
                                </a:lnTo>
                                <a:lnTo>
                                  <a:pt x="212847" y="484179"/>
                                </a:lnTo>
                                <a:lnTo>
                                  <a:pt x="187267" y="514631"/>
                                </a:lnTo>
                                <a:lnTo>
                                  <a:pt x="156466" y="539077"/>
                                </a:lnTo>
                                <a:lnTo>
                                  <a:pt x="122907" y="558684"/>
                                </a:lnTo>
                                <a:lnTo>
                                  <a:pt x="57375" y="588045"/>
                                </a:lnTo>
                                <a:lnTo>
                                  <a:pt x="30329" y="600133"/>
                                </a:lnTo>
                                <a:lnTo>
                                  <a:pt x="10382" y="612047"/>
                                </a:lnTo>
                                <a:lnTo>
                                  <a:pt x="0" y="624954"/>
                                </a:lnTo>
                                <a:lnTo>
                                  <a:pt x="0" y="9392970"/>
                                </a:lnTo>
                                <a:lnTo>
                                  <a:pt x="43589" y="9409890"/>
                                </a:lnTo>
                                <a:lnTo>
                                  <a:pt x="84020" y="9428179"/>
                                </a:lnTo>
                                <a:lnTo>
                                  <a:pt x="120747" y="9448025"/>
                                </a:lnTo>
                                <a:lnTo>
                                  <a:pt x="153222" y="9469612"/>
                                </a:lnTo>
                                <a:lnTo>
                                  <a:pt x="203226" y="9518752"/>
                                </a:lnTo>
                                <a:lnTo>
                                  <a:pt x="229653" y="9577082"/>
                                </a:lnTo>
                                <a:lnTo>
                                  <a:pt x="232656" y="9610157"/>
                                </a:lnTo>
                                <a:lnTo>
                                  <a:pt x="228122" y="9646086"/>
                                </a:lnTo>
                                <a:lnTo>
                                  <a:pt x="215504" y="9685055"/>
                                </a:lnTo>
                                <a:lnTo>
                                  <a:pt x="194255" y="9727249"/>
                                </a:lnTo>
                                <a:lnTo>
                                  <a:pt x="163827" y="9772853"/>
                                </a:lnTo>
                                <a:lnTo>
                                  <a:pt x="123672" y="9822053"/>
                                </a:lnTo>
                                <a:lnTo>
                                  <a:pt x="171889" y="9787055"/>
                                </a:lnTo>
                                <a:lnTo>
                                  <a:pt x="214589" y="9759564"/>
                                </a:lnTo>
                                <a:lnTo>
                                  <a:pt x="252313" y="9739807"/>
                                </a:lnTo>
                                <a:lnTo>
                                  <a:pt x="285596" y="9728014"/>
                                </a:lnTo>
                                <a:lnTo>
                                  <a:pt x="314977" y="9724413"/>
                                </a:lnTo>
                                <a:lnTo>
                                  <a:pt x="340995" y="9729232"/>
                                </a:lnTo>
                                <a:lnTo>
                                  <a:pt x="385090" y="9765044"/>
                                </a:lnTo>
                                <a:lnTo>
                                  <a:pt x="422185" y="9837280"/>
                                </a:lnTo>
                                <a:lnTo>
                                  <a:pt x="439452" y="9887627"/>
                                </a:lnTo>
                                <a:lnTo>
                                  <a:pt x="456583" y="9947766"/>
                                </a:lnTo>
                                <a:lnTo>
                                  <a:pt x="474116" y="10017925"/>
                                </a:lnTo>
                                <a:lnTo>
                                  <a:pt x="6919417" y="10017925"/>
                                </a:lnTo>
                                <a:lnTo>
                                  <a:pt x="6928933" y="9960312"/>
                                </a:lnTo>
                                <a:lnTo>
                                  <a:pt x="6940298" y="9908178"/>
                                </a:lnTo>
                                <a:lnTo>
                                  <a:pt x="6953495" y="9861791"/>
                                </a:lnTo>
                                <a:lnTo>
                                  <a:pt x="6968509" y="9821414"/>
                                </a:lnTo>
                                <a:lnTo>
                                  <a:pt x="7003929" y="9759757"/>
                                </a:lnTo>
                                <a:lnTo>
                                  <a:pt x="7046434" y="9725335"/>
                                </a:lnTo>
                                <a:lnTo>
                                  <a:pt x="7070306" y="9719002"/>
                                </a:lnTo>
                                <a:lnTo>
                                  <a:pt x="7095904" y="9720274"/>
                                </a:lnTo>
                                <a:lnTo>
                                  <a:pt x="7152217" y="9746701"/>
                                </a:lnTo>
                                <a:lnTo>
                                  <a:pt x="7182901" y="9772386"/>
                                </a:lnTo>
                                <a:lnTo>
                                  <a:pt x="7215250" y="9806741"/>
                                </a:lnTo>
                                <a:lnTo>
                                  <a:pt x="7249248" y="9850031"/>
                                </a:lnTo>
                                <a:lnTo>
                                  <a:pt x="7216625" y="9793179"/>
                                </a:lnTo>
                                <a:lnTo>
                                  <a:pt x="7190871" y="9741807"/>
                                </a:lnTo>
                                <a:lnTo>
                                  <a:pt x="7171881" y="9695477"/>
                                </a:lnTo>
                                <a:lnTo>
                                  <a:pt x="7159552" y="9653748"/>
                                </a:lnTo>
                                <a:lnTo>
                                  <a:pt x="7153780" y="9616182"/>
                                </a:lnTo>
                                <a:lnTo>
                                  <a:pt x="7154461" y="9582340"/>
                                </a:lnTo>
                                <a:lnTo>
                                  <a:pt x="7174771" y="9524070"/>
                                </a:lnTo>
                                <a:lnTo>
                                  <a:pt x="7219651" y="9475427"/>
                                </a:lnTo>
                                <a:lnTo>
                                  <a:pt x="7251045" y="9453618"/>
                                </a:lnTo>
                                <a:lnTo>
                                  <a:pt x="7288272" y="9432898"/>
                                </a:lnTo>
                                <a:lnTo>
                                  <a:pt x="7331226" y="9412829"/>
                                </a:lnTo>
                                <a:lnTo>
                                  <a:pt x="7379804" y="9392970"/>
                                </a:lnTo>
                                <a:lnTo>
                                  <a:pt x="7379804" y="624954"/>
                                </a:lnTo>
                                <a:lnTo>
                                  <a:pt x="7340958" y="602747"/>
                                </a:lnTo>
                                <a:lnTo>
                                  <a:pt x="7302405" y="583238"/>
                                </a:lnTo>
                                <a:lnTo>
                                  <a:pt x="7265065" y="563387"/>
                                </a:lnTo>
                                <a:lnTo>
                                  <a:pt x="7229853" y="540153"/>
                                </a:lnTo>
                                <a:lnTo>
                                  <a:pt x="7197690" y="510495"/>
                                </a:lnTo>
                                <a:lnTo>
                                  <a:pt x="7169491" y="471373"/>
                                </a:lnTo>
                                <a:lnTo>
                                  <a:pt x="7146175" y="419747"/>
                                </a:lnTo>
                                <a:lnTo>
                                  <a:pt x="7154987" y="367461"/>
                                </a:lnTo>
                                <a:lnTo>
                                  <a:pt x="7172067" y="321532"/>
                                </a:lnTo>
                                <a:lnTo>
                                  <a:pt x="7194754" y="279820"/>
                                </a:lnTo>
                                <a:lnTo>
                                  <a:pt x="7246311" y="200481"/>
                                </a:lnTo>
                                <a:lnTo>
                                  <a:pt x="7269860" y="158572"/>
                                </a:lnTo>
                                <a:lnTo>
                                  <a:pt x="7229435" y="198578"/>
                                </a:lnTo>
                                <a:lnTo>
                                  <a:pt x="7191963" y="231649"/>
                                </a:lnTo>
                                <a:lnTo>
                                  <a:pt x="7157297" y="257545"/>
                                </a:lnTo>
                                <a:lnTo>
                                  <a:pt x="7095802" y="286849"/>
                                </a:lnTo>
                                <a:lnTo>
                                  <a:pt x="7068680" y="289775"/>
                                </a:lnTo>
                                <a:lnTo>
                                  <a:pt x="7043780" y="284564"/>
                                </a:lnTo>
                                <a:lnTo>
                                  <a:pt x="7000061" y="248763"/>
                                </a:lnTo>
                                <a:lnTo>
                                  <a:pt x="6963477" y="177523"/>
                                </a:lnTo>
                                <a:lnTo>
                                  <a:pt x="6947494" y="128011"/>
                                </a:lnTo>
                                <a:lnTo>
                                  <a:pt x="6932856" y="68916"/>
                                </a:lnTo>
                                <a:lnTo>
                                  <a:pt x="6919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888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4957" y="31752"/>
                            <a:ext cx="7270115" cy="1030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0115" h="10301605">
                                <a:moveTo>
                                  <a:pt x="7269861" y="1038669"/>
                                </a:moveTo>
                                <a:lnTo>
                                  <a:pt x="7256361" y="1024102"/>
                                </a:lnTo>
                                <a:lnTo>
                                  <a:pt x="7230084" y="1011275"/>
                                </a:lnTo>
                                <a:lnTo>
                                  <a:pt x="7195121" y="996746"/>
                                </a:lnTo>
                                <a:lnTo>
                                  <a:pt x="7155561" y="977023"/>
                                </a:lnTo>
                                <a:lnTo>
                                  <a:pt x="7115454" y="948664"/>
                                </a:lnTo>
                                <a:lnTo>
                                  <a:pt x="7078904" y="908189"/>
                                </a:lnTo>
                                <a:lnTo>
                                  <a:pt x="7049973" y="852119"/>
                                </a:lnTo>
                                <a:lnTo>
                                  <a:pt x="7047966" y="829779"/>
                                </a:lnTo>
                                <a:lnTo>
                                  <a:pt x="7051865" y="764819"/>
                                </a:lnTo>
                                <a:lnTo>
                                  <a:pt x="7049973" y="740181"/>
                                </a:lnTo>
                                <a:lnTo>
                                  <a:pt x="7033514" y="725576"/>
                                </a:lnTo>
                                <a:lnTo>
                                  <a:pt x="7003872" y="724611"/>
                                </a:lnTo>
                                <a:lnTo>
                                  <a:pt x="6968071" y="724433"/>
                                </a:lnTo>
                                <a:lnTo>
                                  <a:pt x="6933158" y="712203"/>
                                </a:lnTo>
                                <a:lnTo>
                                  <a:pt x="6903860" y="680796"/>
                                </a:lnTo>
                                <a:lnTo>
                                  <a:pt x="6879869" y="635990"/>
                                </a:lnTo>
                                <a:lnTo>
                                  <a:pt x="6860337" y="584136"/>
                                </a:lnTo>
                                <a:lnTo>
                                  <a:pt x="6844385" y="531520"/>
                                </a:lnTo>
                                <a:lnTo>
                                  <a:pt x="6831165" y="484479"/>
                                </a:lnTo>
                                <a:lnTo>
                                  <a:pt x="6819824" y="449326"/>
                                </a:lnTo>
                                <a:lnTo>
                                  <a:pt x="6809486" y="432371"/>
                                </a:lnTo>
                                <a:lnTo>
                                  <a:pt x="4030116" y="432371"/>
                                </a:lnTo>
                                <a:lnTo>
                                  <a:pt x="4032542" y="393280"/>
                                </a:lnTo>
                                <a:lnTo>
                                  <a:pt x="4029481" y="343954"/>
                                </a:lnTo>
                                <a:lnTo>
                                  <a:pt x="4020528" y="296443"/>
                                </a:lnTo>
                                <a:lnTo>
                                  <a:pt x="4006062" y="251142"/>
                                </a:lnTo>
                                <a:lnTo>
                                  <a:pt x="3986466" y="208394"/>
                                </a:lnTo>
                                <a:lnTo>
                                  <a:pt x="3962069" y="168592"/>
                                </a:lnTo>
                                <a:lnTo>
                                  <a:pt x="3933279" y="132092"/>
                                </a:lnTo>
                                <a:lnTo>
                                  <a:pt x="3900449" y="99263"/>
                                </a:lnTo>
                                <a:lnTo>
                                  <a:pt x="3863949" y="70459"/>
                                </a:lnTo>
                                <a:lnTo>
                                  <a:pt x="3824135" y="46075"/>
                                </a:lnTo>
                                <a:lnTo>
                                  <a:pt x="3781399" y="26479"/>
                                </a:lnTo>
                                <a:lnTo>
                                  <a:pt x="3736098" y="12014"/>
                                </a:lnTo>
                                <a:lnTo>
                                  <a:pt x="3688588" y="3073"/>
                                </a:lnTo>
                                <a:lnTo>
                                  <a:pt x="3639261" y="0"/>
                                </a:lnTo>
                                <a:lnTo>
                                  <a:pt x="3589921" y="3073"/>
                                </a:lnTo>
                                <a:lnTo>
                                  <a:pt x="3542423" y="12014"/>
                                </a:lnTo>
                                <a:lnTo>
                                  <a:pt x="3497110" y="26479"/>
                                </a:lnTo>
                                <a:lnTo>
                                  <a:pt x="3454374" y="46075"/>
                                </a:lnTo>
                                <a:lnTo>
                                  <a:pt x="3414572" y="70459"/>
                                </a:lnTo>
                                <a:lnTo>
                                  <a:pt x="3378060" y="99263"/>
                                </a:lnTo>
                                <a:lnTo>
                                  <a:pt x="3345230" y="132092"/>
                                </a:lnTo>
                                <a:lnTo>
                                  <a:pt x="3316440" y="168592"/>
                                </a:lnTo>
                                <a:lnTo>
                                  <a:pt x="3292056" y="208394"/>
                                </a:lnTo>
                                <a:lnTo>
                                  <a:pt x="3272447" y="251142"/>
                                </a:lnTo>
                                <a:lnTo>
                                  <a:pt x="3257994" y="296443"/>
                                </a:lnTo>
                                <a:lnTo>
                                  <a:pt x="3249041" y="343954"/>
                                </a:lnTo>
                                <a:lnTo>
                                  <a:pt x="3245980" y="393280"/>
                                </a:lnTo>
                                <a:lnTo>
                                  <a:pt x="3248393" y="432371"/>
                                </a:lnTo>
                                <a:lnTo>
                                  <a:pt x="460375" y="432371"/>
                                </a:lnTo>
                                <a:lnTo>
                                  <a:pt x="451434" y="449148"/>
                                </a:lnTo>
                                <a:lnTo>
                                  <a:pt x="440385" y="484746"/>
                                </a:lnTo>
                                <a:lnTo>
                                  <a:pt x="426770" y="532511"/>
                                </a:lnTo>
                                <a:lnTo>
                                  <a:pt x="410083" y="585800"/>
                                </a:lnTo>
                                <a:lnTo>
                                  <a:pt x="389839" y="637946"/>
                                </a:lnTo>
                                <a:lnTo>
                                  <a:pt x="365544" y="682294"/>
                                </a:lnTo>
                                <a:lnTo>
                                  <a:pt x="336689" y="712203"/>
                                </a:lnTo>
                                <a:lnTo>
                                  <a:pt x="301739" y="722744"/>
                                </a:lnTo>
                                <a:lnTo>
                                  <a:pt x="265963" y="721550"/>
                                </a:lnTo>
                                <a:lnTo>
                                  <a:pt x="236347" y="722680"/>
                                </a:lnTo>
                                <a:lnTo>
                                  <a:pt x="219875" y="740181"/>
                                </a:lnTo>
                                <a:lnTo>
                                  <a:pt x="228028" y="784948"/>
                                </a:lnTo>
                                <a:lnTo>
                                  <a:pt x="229489" y="825538"/>
                                </a:lnTo>
                                <a:lnTo>
                                  <a:pt x="219875" y="870775"/>
                                </a:lnTo>
                                <a:lnTo>
                                  <a:pt x="189509" y="919899"/>
                                </a:lnTo>
                                <a:lnTo>
                                  <a:pt x="146304" y="957072"/>
                                </a:lnTo>
                                <a:lnTo>
                                  <a:pt x="98005" y="984897"/>
                                </a:lnTo>
                                <a:lnTo>
                                  <a:pt x="52362" y="1006030"/>
                                </a:lnTo>
                                <a:lnTo>
                                  <a:pt x="17119" y="1023086"/>
                                </a:lnTo>
                                <a:lnTo>
                                  <a:pt x="0" y="1038669"/>
                                </a:lnTo>
                                <a:lnTo>
                                  <a:pt x="0" y="5273433"/>
                                </a:lnTo>
                                <a:lnTo>
                                  <a:pt x="43053" y="5318163"/>
                                </a:lnTo>
                                <a:lnTo>
                                  <a:pt x="64503" y="5350345"/>
                                </a:lnTo>
                                <a:lnTo>
                                  <a:pt x="68999" y="5372862"/>
                                </a:lnTo>
                                <a:lnTo>
                                  <a:pt x="61214" y="5388597"/>
                                </a:lnTo>
                                <a:lnTo>
                                  <a:pt x="45758" y="5400433"/>
                                </a:lnTo>
                                <a:lnTo>
                                  <a:pt x="27317" y="5411254"/>
                                </a:lnTo>
                                <a:lnTo>
                                  <a:pt x="10515" y="5423928"/>
                                </a:lnTo>
                                <a:lnTo>
                                  <a:pt x="0" y="5441340"/>
                                </a:lnTo>
                                <a:lnTo>
                                  <a:pt x="0" y="9694761"/>
                                </a:lnTo>
                                <a:lnTo>
                                  <a:pt x="16370" y="9708299"/>
                                </a:lnTo>
                                <a:lnTo>
                                  <a:pt x="96799" y="9742475"/>
                                </a:lnTo>
                                <a:lnTo>
                                  <a:pt x="145288" y="9769932"/>
                                </a:lnTo>
                                <a:lnTo>
                                  <a:pt x="188912" y="9808858"/>
                                </a:lnTo>
                                <a:lnTo>
                                  <a:pt x="219875" y="9862655"/>
                                </a:lnTo>
                                <a:lnTo>
                                  <a:pt x="222046" y="9890150"/>
                                </a:lnTo>
                                <a:lnTo>
                                  <a:pt x="217805" y="9969817"/>
                                </a:lnTo>
                                <a:lnTo>
                                  <a:pt x="219875" y="9993249"/>
                                </a:lnTo>
                                <a:lnTo>
                                  <a:pt x="236956" y="10001199"/>
                                </a:lnTo>
                                <a:lnTo>
                                  <a:pt x="268503" y="10003955"/>
                                </a:lnTo>
                                <a:lnTo>
                                  <a:pt x="304952" y="10008362"/>
                                </a:lnTo>
                                <a:lnTo>
                                  <a:pt x="370649" y="10060330"/>
                                </a:lnTo>
                                <a:lnTo>
                                  <a:pt x="397789" y="10115372"/>
                                </a:lnTo>
                                <a:lnTo>
                                  <a:pt x="419239" y="10176662"/>
                                </a:lnTo>
                                <a:lnTo>
                                  <a:pt x="436079" y="10234498"/>
                                </a:lnTo>
                                <a:lnTo>
                                  <a:pt x="449427" y="10279189"/>
                                </a:lnTo>
                                <a:lnTo>
                                  <a:pt x="460375" y="10301059"/>
                                </a:lnTo>
                                <a:lnTo>
                                  <a:pt x="3524986" y="10301059"/>
                                </a:lnTo>
                                <a:lnTo>
                                  <a:pt x="3555517" y="10287444"/>
                                </a:lnTo>
                                <a:lnTo>
                                  <a:pt x="3578949" y="10268140"/>
                                </a:lnTo>
                                <a:lnTo>
                                  <a:pt x="3597173" y="10247046"/>
                                </a:lnTo>
                                <a:lnTo>
                                  <a:pt x="3612096" y="10228059"/>
                                </a:lnTo>
                                <a:lnTo>
                                  <a:pt x="3625608" y="10215080"/>
                                </a:lnTo>
                                <a:lnTo>
                                  <a:pt x="3639616" y="10211994"/>
                                </a:lnTo>
                                <a:lnTo>
                                  <a:pt x="3656025" y="10222700"/>
                                </a:lnTo>
                                <a:lnTo>
                                  <a:pt x="3676739" y="10251097"/>
                                </a:lnTo>
                                <a:lnTo>
                                  <a:pt x="3703637" y="10301059"/>
                                </a:lnTo>
                                <a:lnTo>
                                  <a:pt x="6809486" y="10301059"/>
                                </a:lnTo>
                                <a:lnTo>
                                  <a:pt x="6818490" y="10284142"/>
                                </a:lnTo>
                                <a:lnTo>
                                  <a:pt x="6829615" y="10248227"/>
                                </a:lnTo>
                                <a:lnTo>
                                  <a:pt x="6843331" y="10200081"/>
                                </a:lnTo>
                                <a:lnTo>
                                  <a:pt x="6860095" y="10146513"/>
                                </a:lnTo>
                                <a:lnTo>
                                  <a:pt x="6880352" y="10094328"/>
                                </a:lnTo>
                                <a:lnTo>
                                  <a:pt x="6904558" y="10050297"/>
                                </a:lnTo>
                                <a:lnTo>
                                  <a:pt x="6933158" y="10021227"/>
                                </a:lnTo>
                                <a:lnTo>
                                  <a:pt x="6973989" y="10006711"/>
                                </a:lnTo>
                                <a:lnTo>
                                  <a:pt x="7008050" y="10009429"/>
                                </a:lnTo>
                                <a:lnTo>
                                  <a:pt x="7032155" y="10018052"/>
                                </a:lnTo>
                                <a:lnTo>
                                  <a:pt x="7043102" y="10021227"/>
                                </a:lnTo>
                                <a:lnTo>
                                  <a:pt x="7047738" y="10002228"/>
                                </a:lnTo>
                                <a:lnTo>
                                  <a:pt x="7048424" y="9965906"/>
                                </a:lnTo>
                                <a:lnTo>
                                  <a:pt x="7050849" y="9917900"/>
                                </a:lnTo>
                                <a:lnTo>
                                  <a:pt x="7060730" y="9863849"/>
                                </a:lnTo>
                                <a:lnTo>
                                  <a:pt x="7083730" y="9809353"/>
                                </a:lnTo>
                                <a:lnTo>
                                  <a:pt x="7125563" y="9760052"/>
                                </a:lnTo>
                                <a:lnTo>
                                  <a:pt x="7205027" y="9727273"/>
                                </a:lnTo>
                                <a:lnTo>
                                  <a:pt x="7247560" y="9711550"/>
                                </a:lnTo>
                                <a:lnTo>
                                  <a:pt x="7269861" y="9694761"/>
                                </a:lnTo>
                                <a:lnTo>
                                  <a:pt x="7269861" y="5459996"/>
                                </a:lnTo>
                                <a:lnTo>
                                  <a:pt x="7226694" y="5415597"/>
                                </a:lnTo>
                                <a:lnTo>
                                  <a:pt x="7205142" y="5382603"/>
                                </a:lnTo>
                                <a:lnTo>
                                  <a:pt x="7200582" y="5358346"/>
                                </a:lnTo>
                                <a:lnTo>
                                  <a:pt x="7208355" y="5340108"/>
                                </a:lnTo>
                                <a:lnTo>
                                  <a:pt x="7223811" y="5325186"/>
                                </a:lnTo>
                                <a:lnTo>
                                  <a:pt x="7242315" y="5310911"/>
                                </a:lnTo>
                                <a:lnTo>
                                  <a:pt x="7259218" y="5294554"/>
                                </a:lnTo>
                                <a:lnTo>
                                  <a:pt x="7269861" y="5273433"/>
                                </a:lnTo>
                                <a:lnTo>
                                  <a:pt x="7269861" y="10386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300943" y="31750"/>
                            <a:ext cx="786765" cy="786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765" h="786765">
                                <a:moveTo>
                                  <a:pt x="786561" y="393280"/>
                                </a:moveTo>
                                <a:lnTo>
                                  <a:pt x="783497" y="442614"/>
                                </a:lnTo>
                                <a:lnTo>
                                  <a:pt x="774550" y="490118"/>
                                </a:lnTo>
                                <a:lnTo>
                                  <a:pt x="760088" y="535425"/>
                                </a:lnTo>
                                <a:lnTo>
                                  <a:pt x="740481" y="578166"/>
                                </a:lnTo>
                                <a:lnTo>
                                  <a:pt x="716096" y="617972"/>
                                </a:lnTo>
                                <a:lnTo>
                                  <a:pt x="687304" y="654476"/>
                                </a:lnTo>
                                <a:lnTo>
                                  <a:pt x="654471" y="687308"/>
                                </a:lnTo>
                                <a:lnTo>
                                  <a:pt x="617967" y="716100"/>
                                </a:lnTo>
                                <a:lnTo>
                                  <a:pt x="578160" y="740483"/>
                                </a:lnTo>
                                <a:lnTo>
                                  <a:pt x="535420" y="760090"/>
                                </a:lnTo>
                                <a:lnTo>
                                  <a:pt x="490114" y="774550"/>
                                </a:lnTo>
                                <a:lnTo>
                                  <a:pt x="442611" y="783497"/>
                                </a:lnTo>
                                <a:lnTo>
                                  <a:pt x="393280" y="786561"/>
                                </a:lnTo>
                                <a:lnTo>
                                  <a:pt x="343947" y="783497"/>
                                </a:lnTo>
                                <a:lnTo>
                                  <a:pt x="296443" y="774550"/>
                                </a:lnTo>
                                <a:lnTo>
                                  <a:pt x="251136" y="760090"/>
                                </a:lnTo>
                                <a:lnTo>
                                  <a:pt x="208395" y="740483"/>
                                </a:lnTo>
                                <a:lnTo>
                                  <a:pt x="168588" y="716100"/>
                                </a:lnTo>
                                <a:lnTo>
                                  <a:pt x="132085" y="687308"/>
                                </a:lnTo>
                                <a:lnTo>
                                  <a:pt x="99253" y="654476"/>
                                </a:lnTo>
                                <a:lnTo>
                                  <a:pt x="70461" y="617972"/>
                                </a:lnTo>
                                <a:lnTo>
                                  <a:pt x="46078" y="578166"/>
                                </a:lnTo>
                                <a:lnTo>
                                  <a:pt x="26471" y="535425"/>
                                </a:lnTo>
                                <a:lnTo>
                                  <a:pt x="12010" y="490118"/>
                                </a:lnTo>
                                <a:lnTo>
                                  <a:pt x="3064" y="442614"/>
                                </a:lnTo>
                                <a:lnTo>
                                  <a:pt x="0" y="393280"/>
                                </a:lnTo>
                                <a:lnTo>
                                  <a:pt x="3064" y="343947"/>
                                </a:lnTo>
                                <a:lnTo>
                                  <a:pt x="12010" y="296443"/>
                                </a:lnTo>
                                <a:lnTo>
                                  <a:pt x="26471" y="251136"/>
                                </a:lnTo>
                                <a:lnTo>
                                  <a:pt x="46078" y="208395"/>
                                </a:lnTo>
                                <a:lnTo>
                                  <a:pt x="70461" y="168588"/>
                                </a:lnTo>
                                <a:lnTo>
                                  <a:pt x="99253" y="132085"/>
                                </a:lnTo>
                                <a:lnTo>
                                  <a:pt x="132085" y="99253"/>
                                </a:lnTo>
                                <a:lnTo>
                                  <a:pt x="168588" y="70461"/>
                                </a:lnTo>
                                <a:lnTo>
                                  <a:pt x="208395" y="46078"/>
                                </a:lnTo>
                                <a:lnTo>
                                  <a:pt x="251136" y="26471"/>
                                </a:lnTo>
                                <a:lnTo>
                                  <a:pt x="296443" y="12010"/>
                                </a:lnTo>
                                <a:lnTo>
                                  <a:pt x="343947" y="3064"/>
                                </a:lnTo>
                                <a:lnTo>
                                  <a:pt x="393280" y="0"/>
                                </a:lnTo>
                                <a:lnTo>
                                  <a:pt x="442611" y="3064"/>
                                </a:lnTo>
                                <a:lnTo>
                                  <a:pt x="490114" y="12010"/>
                                </a:lnTo>
                                <a:lnTo>
                                  <a:pt x="535420" y="26471"/>
                                </a:lnTo>
                                <a:lnTo>
                                  <a:pt x="578160" y="46078"/>
                                </a:lnTo>
                                <a:lnTo>
                                  <a:pt x="617967" y="70461"/>
                                </a:lnTo>
                                <a:lnTo>
                                  <a:pt x="654471" y="99253"/>
                                </a:lnTo>
                                <a:lnTo>
                                  <a:pt x="687304" y="132085"/>
                                </a:lnTo>
                                <a:lnTo>
                                  <a:pt x="716096" y="168588"/>
                                </a:lnTo>
                                <a:lnTo>
                                  <a:pt x="740481" y="208395"/>
                                </a:lnTo>
                                <a:lnTo>
                                  <a:pt x="760088" y="251136"/>
                                </a:lnTo>
                                <a:lnTo>
                                  <a:pt x="774550" y="296443"/>
                                </a:lnTo>
                                <a:lnTo>
                                  <a:pt x="783497" y="343947"/>
                                </a:lnTo>
                                <a:lnTo>
                                  <a:pt x="786561" y="393280"/>
                                </a:lnTo>
                                <a:close/>
                              </a:path>
                            </a:pathLst>
                          </a:custGeom>
                          <a:ln w="63500">
                            <a:solidFill>
                              <a:srgbClr val="707C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05848" y="136667"/>
                            <a:ext cx="576737" cy="5767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58BB49" id="Group 1" o:spid="_x0000_s1026" style="position:absolute;margin-left:0;margin-top:0;width:569.7pt;height:801pt;z-index:-251657216;mso-wrap-distance-left:0;mso-wrap-distance-right:0;mso-position-horizontal:center;mso-position-horizontal-relative:margin;mso-position-vertical:center;mso-position-vertical-relative:margin;mso-width-relative:margin;mso-height-relative:margin" coordorigin=",317" coordsize="73799,103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">
                <v:shape id="Graphic 2" o:spid="_x0000_s1027" style="position:absolute;top:3895;width:73799;height:100183;visibility:visible;mso-wrap-style:square;v-text-anchor:top" coordsize="7379970,1001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" path="m6919417,l474116,,461220,54533r-13634,50014l433085,149656r-15498,39817l383083,251691r-40044,36423l320616,295687r-24198,-32l242185,271227,211891,246061,179304,211745,144297,167894r-17127,9813l136731,207918r25836,41227l194268,292008r27153,35119l233616,345122r4870,55469l230741,446554r-17894,37625l187267,514631r-30801,24446l122907,558684,57375,588045,30329,600133,10382,612047,,624954,,9392970r43589,16920l84020,9428179r36727,19846l153222,9469612r50004,49140l229653,9577082r3003,33075l228122,9646086r-12618,38969l194255,9727249r-30428,45604l123672,9822053r48217,-34998l214589,9759564r37724,-19757l285596,9728014r29381,-3601l340995,9729232r44095,35812l422185,9837280r17267,50347l456583,9947766r17533,70159l6919417,10017925r9516,-57613l6940298,9908178r13197,-46387l6968509,9821414r35420,-61657l7046434,9725335r23872,-6333l7095904,9720274r56313,26427l7182901,9772386r32349,34355l7249248,9850031r-32623,-56852l7190871,9741807r-18990,-46330l7159552,9653748r-5772,-37566l7154461,9582340r20310,-58270l7219651,9475427r31394,-21809l7288272,9432898r42954,-20069l7379804,9392970r,-8768016l7340958,602747r-38553,-19509l7265065,563387r-35212,-23234l7197690,510495r-28199,-39122l7146175,419747r8812,-52286l7172067,321532r22687,-41712l7246311,200481r23549,-41909l7229435,198578r-37472,33071l7157297,257545r-61495,29304l7068680,289775r-24900,-5211l7000061,248763r-36584,-71240l6947494,128011,6932856,68916,6919417,xe" fillcolor="#7b888f" stroked="f">
                  <v:path arrowok="t"/>
                </v:shape>
                <v:shape id="Graphic 3" o:spid="_x0000_s1028" style="position:absolute;left:549;top:317;width:72701;height:103016;visibility:visible;mso-wrap-style:square;v-text-anchor:top" coordsize="7270115,1030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" path="m7269861,1038669r-13500,-14567l7230084,1011275r-34963,-14529l7155561,977023r-40107,-28359l7078904,908189r-28931,-56070l7047966,829779r3899,-64960l7049973,740181r-16459,-14605l7003872,724611r-35801,-178l6933158,712203r-29298,-31407l6879869,635990r-19532,-51854l6844385,531520r-13220,-47041l6819824,449326r-10338,-16955l4030116,432371r2426,-39091l4029481,343954r-8953,-47511l4006062,251142r-19596,-42748l3962069,168592r-28790,-36500l3900449,99263,3863949,70459,3824135,46075,3781399,26479,3736098,12014,3688588,3073,3639261,r-49340,3073l3542423,12014r-45313,14465l3454374,46075r-39802,24384l3378060,99263r-32830,32829l3316440,168592r-24384,39802l3272447,251142r-14453,45301l3249041,343954r-3061,49326l3248393,432371r-2788018,l451434,449148r-11049,35598l426770,532511r-16687,53289l389839,637946r-24295,44348l336689,712203r-34950,10541l265963,721550r-29616,1130l219875,740181r8153,44767l229489,825538r-9614,45237l189509,919899r-43205,37173l98005,984897r-45643,21133l17119,1023086,,1038669,,5273433r43053,44730l64503,5350345r4496,22517l61214,5388597r-15456,11836l27317,5411254r-16802,12674l,5441340,,9694761r16370,13538l96799,9742475r48489,27457l188912,9808858r30963,53797l222046,9890150r-4241,79667l219875,9993249r17081,7950l268503,10003955r36449,4407l370649,10060330r27140,55042l419239,10176662r16840,57836l449427,10279189r10948,21870l3524986,10301059r30531,-13615l3578949,10268140r18224,-21094l3612096,10228059r13512,-12979l3639616,10211994r16409,10706l3676739,10251097r26898,49962l6809486,10301059r9004,-16917l6829615,10248227r13716,-48146l6860095,10146513r20257,-52185l6904558,10050297r28600,-29070l6973989,10006711r34061,2718l7032155,10018052r10947,3175l7047738,10002228r686,-36322l7050849,9917900r9881,-54051l7083730,9809353r41833,-49301l7205027,9727273r42533,-15723l7269861,9694761r,-4234765l7226694,5415597r-21552,-32994l7200582,5358346r7773,-18238l7223811,5325186r18504,-14275l7259218,5294554r10643,-21121l7269861,1038669xe" stroked="f">
                  <v:path arrowok="t"/>
                </v:shape>
                <v:shape id="Graphic 4" o:spid="_x0000_s1029" style="position:absolute;left:33009;top:317;width:7868;height:7868;visibility:visible;mso-wrap-style:square;v-text-anchor:top" coordsize="786765,786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" path="m786561,393280r-3064,49334l774550,490118r-14462,45307l740481,578166r-24385,39806l687304,654476r-32833,32832l617967,716100r-39807,24383l535420,760090r-45306,14460l442611,783497r-49331,3064l343947,783497r-47504,-8947l251136,760090,208395,740483,168588,716100,132085,687308,99253,654476,70461,617972,46078,578166,26471,535425,12010,490118,3064,442614,,393280,3064,343947r8946,-47504l26471,251136,46078,208395,70461,168588,99253,132085,132085,99253,168588,70461,208395,46078,251136,26471,296443,12010,343947,3064,393280,r49331,3064l490114,12010r45306,14461l578160,46078r39807,24383l654471,99253r32833,32832l716096,168588r24385,39807l760088,251136r14462,45307l783497,343947r3064,49333xe" filled="f" strokecolor="#707c84" strokeweight="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30" type="#_x0000_t75" style="position:absolute;left:34058;top:1366;width:5767;height:5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">
                  <v:imagedata r:id="rId8" o:title=""/>
                </v:shape>
                <w10:wrap anchorx="margin" anchory="margin"/>
              </v:group>
            </w:pict>
          </mc:Fallback>
        </mc:AlternateContent>
      </w:r>
      <w:r w:rsidR="003C5DA8">
        <w:rPr>
          <w:rFonts w:ascii="Meiryo UI" w:eastAsia="Meiryo UI" w:hAnsi="Meiryo UI" w:hint="eastAsia"/>
          <w:b/>
          <w:bCs/>
          <w:sz w:val="32"/>
          <w:szCs w:val="32"/>
        </w:rPr>
        <w:t>（</w:t>
      </w:r>
      <w:r w:rsidR="00DD2058" w:rsidRPr="003C5DA8">
        <w:rPr>
          <w:rFonts w:ascii="Meiryo UI" w:eastAsia="Meiryo UI" w:hAnsi="Meiryo UI" w:hint="eastAsia"/>
          <w:b/>
          <w:bCs/>
          <w:sz w:val="32"/>
          <w:szCs w:val="32"/>
        </w:rPr>
        <w:t>確定給付企業年金【DB】</w:t>
      </w:r>
      <w:r w:rsidR="003C5DA8">
        <w:rPr>
          <w:rFonts w:ascii="Meiryo UI" w:eastAsia="Meiryo UI" w:hAnsi="Meiryo UI" w:hint="eastAsia"/>
          <w:b/>
          <w:bCs/>
          <w:sz w:val="32"/>
          <w:szCs w:val="32"/>
        </w:rPr>
        <w:t>）</w:t>
      </w:r>
    </w:p>
    <w:p w14:paraId="43333376" w14:textId="77777777" w:rsidR="00DD2058" w:rsidRPr="00F324A9" w:rsidRDefault="00DD2058">
      <w:pPr>
        <w:rPr>
          <w:rFonts w:ascii="Meiryo UI" w:eastAsia="Meiryo UI" w:hAnsi="Meiryo UI"/>
        </w:rPr>
      </w:pPr>
    </w:p>
    <w:p w14:paraId="50E60DD2" w14:textId="77777777" w:rsidR="00F324A9" w:rsidRPr="00266DB4" w:rsidRDefault="00F324A9">
      <w:pPr>
        <w:rPr>
          <w:rFonts w:ascii="BIZ UDゴシック" w:eastAsia="BIZ UDゴシック" w:hAnsi="BIZ UDゴシック"/>
        </w:rPr>
      </w:pPr>
    </w:p>
    <w:p w14:paraId="265F0185" w14:textId="5B4396E0" w:rsidR="00266DB4" w:rsidRPr="00717701" w:rsidRDefault="00266DB4" w:rsidP="00266DB4">
      <w:pPr>
        <w:spacing w:line="320" w:lineRule="exact"/>
        <w:rPr>
          <w:rFonts w:ascii="BIZ UDゴシック" w:eastAsia="BIZ UDゴシック" w:hAnsi="BIZ UDゴシック"/>
          <w:sz w:val="28"/>
          <w:szCs w:val="28"/>
        </w:rPr>
      </w:pPr>
      <w:r w:rsidRPr="00266DB4">
        <w:rPr>
          <w:rFonts w:ascii="BIZ UDゴシック" w:eastAsia="BIZ UDゴシック" w:hAnsi="BIZ UDゴシック" w:hint="eastAsia"/>
          <w:sz w:val="32"/>
          <w:szCs w:val="32"/>
        </w:rPr>
        <w:t xml:space="preserve">　　</w:t>
      </w:r>
      <w:r w:rsidR="00717701">
        <w:rPr>
          <w:rFonts w:ascii="BIZ UDゴシック" w:eastAsia="BIZ UDゴシック" w:hAnsi="BIZ UDゴシック" w:hint="eastAsia"/>
          <w:sz w:val="32"/>
          <w:szCs w:val="32"/>
        </w:rPr>
        <w:t xml:space="preserve">　　</w:t>
      </w:r>
      <w:r w:rsidR="00DD2058" w:rsidRPr="00717701">
        <w:rPr>
          <w:rFonts w:ascii="BIZ UDゴシック" w:eastAsia="BIZ UDゴシック" w:hAnsi="BIZ UDゴシック" w:hint="eastAsia"/>
          <w:sz w:val="28"/>
          <w:szCs w:val="28"/>
        </w:rPr>
        <w:t>・</w:t>
      </w:r>
      <w:r w:rsidR="00F324A9" w:rsidRPr="00717701">
        <w:rPr>
          <w:rFonts w:ascii="BIZ UDゴシック" w:eastAsia="BIZ UDゴシック" w:hAnsi="BIZ UDゴシック" w:hint="eastAsia"/>
          <w:sz w:val="28"/>
          <w:szCs w:val="28"/>
        </w:rPr>
        <w:t>ＤＢ</w:t>
      </w:r>
      <w:r w:rsidR="00DD2058" w:rsidRPr="00717701">
        <w:rPr>
          <w:rFonts w:ascii="BIZ UDゴシック" w:eastAsia="BIZ UDゴシック" w:hAnsi="BIZ UDゴシック" w:hint="eastAsia"/>
          <w:sz w:val="28"/>
          <w:szCs w:val="28"/>
        </w:rPr>
        <w:t>掛金は全額事業主負担で、積み立てた掛金は退職の際に</w:t>
      </w:r>
    </w:p>
    <w:p w14:paraId="18667A28" w14:textId="21209A10" w:rsidR="00DD2058" w:rsidRPr="00717701" w:rsidRDefault="00266DB4" w:rsidP="00717701">
      <w:pPr>
        <w:spacing w:line="320" w:lineRule="exact"/>
        <w:ind w:firstLineChars="50" w:firstLine="140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 　　</w:t>
      </w:r>
      <w:r w:rsidR="00717701">
        <w:rPr>
          <w:rFonts w:ascii="BIZ UDゴシック" w:eastAsia="BIZ UDゴシック" w:hAnsi="BIZ UDゴシック" w:hint="eastAsia"/>
          <w:sz w:val="28"/>
          <w:szCs w:val="28"/>
        </w:rPr>
        <w:t xml:space="preserve">　　</w:t>
      </w: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 </w:t>
      </w:r>
      <w:r w:rsidR="00DD2058" w:rsidRPr="00717701">
        <w:rPr>
          <w:rFonts w:ascii="BIZ UDゴシック" w:eastAsia="BIZ UDゴシック" w:hAnsi="BIZ UDゴシック" w:hint="eastAsia"/>
          <w:sz w:val="28"/>
          <w:szCs w:val="28"/>
        </w:rPr>
        <w:t>あなたが受け取ることができます</w:t>
      </w:r>
    </w:p>
    <w:p w14:paraId="27B90526" w14:textId="77777777" w:rsidR="00266DB4" w:rsidRPr="00717701" w:rsidRDefault="00266DB4" w:rsidP="00266DB4">
      <w:pPr>
        <w:spacing w:line="320" w:lineRule="exact"/>
        <w:rPr>
          <w:rFonts w:ascii="BIZ UDゴシック" w:eastAsia="BIZ UDゴシック" w:hAnsi="BIZ UDゴシック"/>
          <w:sz w:val="28"/>
          <w:szCs w:val="28"/>
        </w:rPr>
      </w:pPr>
    </w:p>
    <w:p w14:paraId="367B19C5" w14:textId="38873C76" w:rsidR="00266DB4" w:rsidRPr="00717701" w:rsidRDefault="00266DB4" w:rsidP="00717701">
      <w:pPr>
        <w:spacing w:line="320" w:lineRule="exact"/>
        <w:ind w:firstLineChars="50" w:firstLine="140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</w:t>
      </w:r>
      <w:r w:rsidR="00717701">
        <w:rPr>
          <w:rFonts w:ascii="BIZ UDゴシック" w:eastAsia="BIZ UDゴシック" w:hAnsi="BIZ UDゴシック" w:hint="eastAsia"/>
          <w:sz w:val="28"/>
          <w:szCs w:val="28"/>
        </w:rPr>
        <w:t xml:space="preserve">　　</w:t>
      </w:r>
      <w:r w:rsidR="00DD2058" w:rsidRPr="00717701">
        <w:rPr>
          <w:rFonts w:ascii="BIZ UDゴシック" w:eastAsia="BIZ UDゴシック" w:hAnsi="BIZ UDゴシック" w:hint="eastAsia"/>
          <w:sz w:val="28"/>
          <w:szCs w:val="28"/>
        </w:rPr>
        <w:t>・</w:t>
      </w:r>
      <w:r w:rsidR="00F324A9" w:rsidRPr="00717701">
        <w:rPr>
          <w:rFonts w:ascii="BIZ UDゴシック" w:eastAsia="BIZ UDゴシック" w:hAnsi="BIZ UDゴシック" w:hint="eastAsia"/>
          <w:sz w:val="28"/>
          <w:szCs w:val="28"/>
        </w:rPr>
        <w:t>ＤＢ</w:t>
      </w:r>
      <w:r w:rsidR="00DD2058" w:rsidRPr="00717701">
        <w:rPr>
          <w:rFonts w:ascii="BIZ UDゴシック" w:eastAsia="BIZ UDゴシック" w:hAnsi="BIZ UDゴシック" w:hint="eastAsia"/>
          <w:sz w:val="28"/>
          <w:szCs w:val="28"/>
        </w:rPr>
        <w:t>の受け取り方は</w:t>
      </w:r>
      <w:r w:rsidR="007C4BEF" w:rsidRPr="00717701">
        <w:rPr>
          <w:rFonts w:ascii="BIZ UDゴシック" w:eastAsia="BIZ UDゴシック" w:hAnsi="BIZ UDゴシック" w:hint="eastAsia"/>
          <w:sz w:val="28"/>
          <w:szCs w:val="28"/>
        </w:rPr>
        <w:t>一括受け取りの他、年金受け取り、</w:t>
      </w:r>
    </w:p>
    <w:p w14:paraId="6463F893" w14:textId="4A101E3E" w:rsidR="00DD2058" w:rsidRPr="00717701" w:rsidRDefault="00266DB4" w:rsidP="00717701">
      <w:pPr>
        <w:spacing w:line="320" w:lineRule="exact"/>
        <w:ind w:firstLineChars="50" w:firstLine="140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　</w:t>
      </w:r>
      <w:r w:rsidR="00717701">
        <w:rPr>
          <w:rFonts w:ascii="BIZ UDゴシック" w:eastAsia="BIZ UDゴシック" w:hAnsi="BIZ UDゴシック" w:hint="eastAsia"/>
          <w:sz w:val="28"/>
          <w:szCs w:val="28"/>
        </w:rPr>
        <w:t xml:space="preserve">　　</w:t>
      </w:r>
      <w:proofErr w:type="spellStart"/>
      <w:r w:rsidR="007C4BEF" w:rsidRPr="00717701">
        <w:rPr>
          <w:rFonts w:ascii="BIZ UDゴシック" w:eastAsia="BIZ UDゴシック" w:hAnsi="BIZ UDゴシック" w:hint="eastAsia"/>
          <w:sz w:val="28"/>
          <w:szCs w:val="28"/>
        </w:rPr>
        <w:t>iDeCo</w:t>
      </w:r>
      <w:proofErr w:type="spellEnd"/>
      <w:r w:rsidR="007C4BEF" w:rsidRPr="00717701">
        <w:rPr>
          <w:rFonts w:ascii="BIZ UDゴシック" w:eastAsia="BIZ UDゴシック" w:hAnsi="BIZ UDゴシック" w:hint="eastAsia"/>
          <w:sz w:val="28"/>
          <w:szCs w:val="28"/>
        </w:rPr>
        <w:t>など他制度への移換も可能です</w:t>
      </w:r>
    </w:p>
    <w:p w14:paraId="1B4062BA" w14:textId="77777777" w:rsidR="007C4BEF" w:rsidRPr="00266DB4" w:rsidRDefault="007C4BEF">
      <w:pPr>
        <w:rPr>
          <w:rFonts w:ascii="BIZ UDゴシック" w:eastAsia="BIZ UDゴシック" w:hAnsi="BIZ UDゴシック"/>
        </w:rPr>
      </w:pPr>
    </w:p>
    <w:p w14:paraId="1FDFA691" w14:textId="77777777" w:rsidR="00266DB4" w:rsidRPr="00266DB4" w:rsidRDefault="00266DB4">
      <w:pPr>
        <w:rPr>
          <w:rFonts w:ascii="BIZ UDゴシック" w:eastAsia="BIZ UDゴシック" w:hAnsi="BIZ UDゴシック"/>
        </w:rPr>
      </w:pPr>
    </w:p>
    <w:p w14:paraId="11189574" w14:textId="77777777" w:rsidR="00266DB4" w:rsidRPr="00266DB4" w:rsidRDefault="00266DB4">
      <w:pPr>
        <w:rPr>
          <w:rFonts w:ascii="BIZ UDゴシック" w:eastAsia="BIZ UDゴシック" w:hAnsi="BIZ UDゴシック"/>
        </w:rPr>
      </w:pPr>
    </w:p>
    <w:p w14:paraId="380D90EC" w14:textId="2046D237" w:rsidR="00266DB4" w:rsidRPr="00266DB4" w:rsidRDefault="00F324A9" w:rsidP="00F324A9">
      <w:pPr>
        <w:spacing w:line="360" w:lineRule="exact"/>
        <w:rPr>
          <w:rFonts w:ascii="BIZ UDゴシック" w:eastAsia="BIZ UDゴシック" w:hAnsi="BIZ UDゴシック"/>
          <w:sz w:val="32"/>
          <w:szCs w:val="32"/>
        </w:rPr>
      </w:pPr>
      <w:r>
        <w:rPr>
          <w:rFonts w:ascii="BIZ UDゴシック" w:eastAsia="BIZ UDゴシック" w:hAnsi="BIZ UDゴシック" w:hint="eastAsia"/>
          <w:sz w:val="32"/>
          <w:szCs w:val="32"/>
        </w:rPr>
        <w:t xml:space="preserve">　</w:t>
      </w:r>
      <w:r w:rsidR="007C4BEF" w:rsidRPr="00266DB4">
        <w:rPr>
          <w:rFonts w:ascii="BIZ UDゴシック" w:eastAsia="BIZ UDゴシック" w:hAnsi="BIZ UDゴシック" w:hint="eastAsia"/>
          <w:sz w:val="32"/>
          <w:szCs w:val="32"/>
        </w:rPr>
        <w:t>当社在職中は掛金の積立だけでなく、</w:t>
      </w:r>
    </w:p>
    <w:p w14:paraId="0A2EBAEA" w14:textId="3529F0A9" w:rsidR="007C4BEF" w:rsidRPr="00266DB4" w:rsidRDefault="00266DB4" w:rsidP="00F324A9">
      <w:pPr>
        <w:spacing w:line="360" w:lineRule="exact"/>
        <w:rPr>
          <w:rFonts w:ascii="BIZ UDゴシック" w:eastAsia="BIZ UDゴシック" w:hAnsi="BIZ UDゴシック"/>
          <w:sz w:val="32"/>
          <w:szCs w:val="32"/>
        </w:rPr>
      </w:pPr>
      <w:r w:rsidRPr="00266DB4">
        <w:rPr>
          <w:rFonts w:ascii="BIZ UDゴシック" w:eastAsia="BIZ UDゴシック" w:hAnsi="BIZ UDゴシック" w:hint="eastAsia"/>
          <w:sz w:val="32"/>
          <w:szCs w:val="32"/>
        </w:rPr>
        <w:t xml:space="preserve">　　　　　　　　　　　　　　</w:t>
      </w:r>
      <w:r w:rsidR="007C4BEF" w:rsidRPr="00266DB4">
        <w:rPr>
          <w:rFonts w:ascii="BIZ UDゴシック" w:eastAsia="BIZ UDゴシック" w:hAnsi="BIZ UDゴシック" w:hint="eastAsia"/>
          <w:sz w:val="32"/>
          <w:szCs w:val="32"/>
        </w:rPr>
        <w:t>様々な福利厚生サービスが利用可能です</w:t>
      </w:r>
    </w:p>
    <w:p w14:paraId="26B79C50" w14:textId="77777777" w:rsidR="00266DB4" w:rsidRDefault="00266DB4"/>
    <w:tbl>
      <w:tblPr>
        <w:tblStyle w:val="TableNormal"/>
        <w:tblpPr w:leftFromText="113" w:rightFromText="142" w:vertAnchor="page" w:horzAnchor="margin" w:tblpXSpec="center" w:tblpY="10461"/>
        <w:tblW w:w="1073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7984"/>
        <w:gridCol w:w="2750"/>
      </w:tblGrid>
      <w:tr w:rsidR="00717701" w:rsidRPr="004F62E4" w14:paraId="2430B088" w14:textId="77777777" w:rsidTr="00717701">
        <w:trPr>
          <w:trHeight w:val="1195"/>
        </w:trPr>
        <w:tc>
          <w:tcPr>
            <w:tcW w:w="7984" w:type="dxa"/>
            <w:tcBorders>
              <w:right w:val="nil"/>
            </w:tcBorders>
          </w:tcPr>
          <w:p w14:paraId="31C6C1DD" w14:textId="77777777" w:rsidR="00717701" w:rsidRPr="003F1811" w:rsidRDefault="00717701" w:rsidP="00717701">
            <w:pPr>
              <w:pStyle w:val="TableParagraph"/>
              <w:spacing w:before="85" w:line="422" w:lineRule="exact"/>
              <w:ind w:left="274"/>
              <w:rPr>
                <w:rFonts w:ascii="Meiryo UI" w:eastAsia="Meiryo UI" w:hAnsi="Meiryo UI"/>
                <w:sz w:val="24"/>
                <w:szCs w:val="24"/>
                <w:lang w:eastAsia="ja-JP"/>
              </w:rPr>
            </w:pPr>
            <w:r w:rsidRPr="003F1811">
              <w:rPr>
                <w:rFonts w:ascii="Meiryo UI" w:eastAsia="Meiryo UI" w:hAnsi="Meiryo UI"/>
                <w:color w:val="231F20"/>
                <w:spacing w:val="-1"/>
                <w:w w:val="120"/>
                <w:sz w:val="24"/>
                <w:szCs w:val="24"/>
                <w:lang w:eastAsia="ja-JP"/>
              </w:rPr>
              <w:t>遊び、泊まり、癒し、様々な割引チケット</w:t>
            </w:r>
          </w:p>
          <w:p w14:paraId="3107FAE7" w14:textId="77777777" w:rsidR="00717701" w:rsidRPr="004F62E4" w:rsidRDefault="00717701" w:rsidP="00717701">
            <w:pPr>
              <w:pStyle w:val="TableParagraph"/>
              <w:spacing w:line="525" w:lineRule="exact"/>
              <w:ind w:left="274"/>
              <w:rPr>
                <w:rFonts w:ascii="Meiryo UI" w:eastAsia="Meiryo UI" w:hAnsi="Meiryo UI"/>
                <w:sz w:val="34"/>
                <w:lang w:eastAsia="ja-JP"/>
              </w:rPr>
            </w:pPr>
            <w:r w:rsidRPr="004F62E4">
              <w:rPr>
                <w:rFonts w:ascii="Meiryo UI" w:eastAsia="Meiryo UI" w:hAnsi="Meiryo UI"/>
                <w:color w:val="231F20"/>
                <w:spacing w:val="5"/>
                <w:w w:val="115"/>
                <w:sz w:val="34"/>
                <w:lang w:eastAsia="ja-JP"/>
              </w:rPr>
              <w:t>三井住友信託ビジネスアドバンテージ</w:t>
            </w:r>
            <w:r w:rsidRPr="004F62E4">
              <w:rPr>
                <w:rFonts w:ascii="Meiryo UI" w:eastAsia="Meiryo UI" w:hAnsi="Meiryo UI"/>
                <w:color w:val="231F20"/>
                <w:w w:val="115"/>
                <w:sz w:val="34"/>
                <w:lang w:eastAsia="ja-JP"/>
              </w:rPr>
              <w:t>Club</w:t>
            </w:r>
            <w:r w:rsidRPr="004F62E4">
              <w:rPr>
                <w:rFonts w:ascii="Meiryo UI" w:eastAsia="Meiryo UI" w:hAnsi="Meiryo UI"/>
                <w:color w:val="231F20"/>
                <w:spacing w:val="29"/>
                <w:w w:val="115"/>
                <w:sz w:val="34"/>
                <w:lang w:eastAsia="ja-JP"/>
              </w:rPr>
              <w:t xml:space="preserve"> </w:t>
            </w:r>
            <w:r w:rsidRPr="004F62E4">
              <w:rPr>
                <w:rFonts w:ascii="Meiryo UI" w:eastAsia="Meiryo UI" w:hAnsi="Meiryo UI"/>
                <w:color w:val="231F20"/>
                <w:spacing w:val="-5"/>
                <w:w w:val="115"/>
                <w:sz w:val="34"/>
                <w:lang w:eastAsia="ja-JP"/>
              </w:rPr>
              <w:t>O</w:t>
            </w:r>
            <w:r w:rsidRPr="004F62E4">
              <w:rPr>
                <w:rFonts w:ascii="Meiryo UI" w:eastAsia="Meiryo UI" w:hAnsi="Meiryo UI" w:cs="Courier New"/>
                <w:color w:val="231F20"/>
                <w:spacing w:val="-5"/>
                <w:w w:val="115"/>
                <w:sz w:val="34"/>
                <w:lang w:eastAsia="ja-JP"/>
              </w:rPr>
              <w:t>ﬀ</w:t>
            </w:r>
          </w:p>
        </w:tc>
        <w:tc>
          <w:tcPr>
            <w:tcW w:w="2750" w:type="dxa"/>
            <w:vMerge w:val="restart"/>
            <w:tcBorders>
              <w:left w:val="nil"/>
            </w:tcBorders>
          </w:tcPr>
          <w:p w14:paraId="1A314291" w14:textId="77777777" w:rsidR="00717701" w:rsidRDefault="00717701" w:rsidP="00717701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74624" behindDoc="1" locked="0" layoutInCell="1" allowOverlap="1" wp14:anchorId="774C176A" wp14:editId="3D2B2CA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57150</wp:posOffset>
                      </wp:positionV>
                      <wp:extent cx="1691005" cy="2260600"/>
                      <wp:effectExtent l="0" t="0" r="4445" b="6350"/>
                      <wp:wrapNone/>
                      <wp:docPr id="308033602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1005" cy="2260601"/>
                                <a:chOff x="0" y="0"/>
                                <a:chExt cx="1691639" cy="2138045"/>
                              </a:xfrm>
                            </wpg:grpSpPr>
                            <wps:wsp>
                              <wps:cNvPr id="96668743" name="Graphic 75"/>
                              <wps:cNvSpPr/>
                              <wps:spPr>
                                <a:xfrm>
                                  <a:off x="0" y="0"/>
                                  <a:ext cx="1691639" cy="2138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1639" h="2138045">
                                      <a:moveTo>
                                        <a:pt x="1502879" y="0"/>
                                      </a:moveTo>
                                      <a:lnTo>
                                        <a:pt x="188417" y="0"/>
                                      </a:lnTo>
                                      <a:lnTo>
                                        <a:pt x="138327" y="6730"/>
                                      </a:lnTo>
                                      <a:lnTo>
                                        <a:pt x="93317" y="25723"/>
                                      </a:lnTo>
                                      <a:lnTo>
                                        <a:pt x="55184" y="55184"/>
                                      </a:lnTo>
                                      <a:lnTo>
                                        <a:pt x="25723" y="93317"/>
                                      </a:lnTo>
                                      <a:lnTo>
                                        <a:pt x="6730" y="138327"/>
                                      </a:lnTo>
                                      <a:lnTo>
                                        <a:pt x="0" y="188417"/>
                                      </a:lnTo>
                                      <a:lnTo>
                                        <a:pt x="0" y="1949297"/>
                                      </a:lnTo>
                                      <a:lnTo>
                                        <a:pt x="6730" y="1999388"/>
                                      </a:lnTo>
                                      <a:lnTo>
                                        <a:pt x="25723" y="2044400"/>
                                      </a:lnTo>
                                      <a:lnTo>
                                        <a:pt x="55184" y="2082536"/>
                                      </a:lnTo>
                                      <a:lnTo>
                                        <a:pt x="93317" y="2112000"/>
                                      </a:lnTo>
                                      <a:lnTo>
                                        <a:pt x="138327" y="2130996"/>
                                      </a:lnTo>
                                      <a:lnTo>
                                        <a:pt x="188417" y="2137727"/>
                                      </a:lnTo>
                                      <a:lnTo>
                                        <a:pt x="1502879" y="2137727"/>
                                      </a:lnTo>
                                      <a:lnTo>
                                        <a:pt x="1552970" y="2130996"/>
                                      </a:lnTo>
                                      <a:lnTo>
                                        <a:pt x="1597982" y="2112000"/>
                                      </a:lnTo>
                                      <a:lnTo>
                                        <a:pt x="1636118" y="2082536"/>
                                      </a:lnTo>
                                      <a:lnTo>
                                        <a:pt x="1665582" y="2044400"/>
                                      </a:lnTo>
                                      <a:lnTo>
                                        <a:pt x="1684578" y="1999388"/>
                                      </a:lnTo>
                                      <a:lnTo>
                                        <a:pt x="1691309" y="1949297"/>
                                      </a:lnTo>
                                      <a:lnTo>
                                        <a:pt x="1691309" y="188417"/>
                                      </a:lnTo>
                                      <a:lnTo>
                                        <a:pt x="1684578" y="138327"/>
                                      </a:lnTo>
                                      <a:lnTo>
                                        <a:pt x="1665582" y="93317"/>
                                      </a:lnTo>
                                      <a:lnTo>
                                        <a:pt x="1636118" y="55184"/>
                                      </a:lnTo>
                                      <a:lnTo>
                                        <a:pt x="1597982" y="25723"/>
                                      </a:lnTo>
                                      <a:lnTo>
                                        <a:pt x="1552970" y="6730"/>
                                      </a:lnTo>
                                      <a:lnTo>
                                        <a:pt x="15028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BC9C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0653482" name="Image 7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6300" y="1140727"/>
                                  <a:ext cx="778552" cy="7785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37EB3C8" id="Group 74" o:spid="_x0000_s1026" style="position:absolute;margin-left:2.3pt;margin-top:4.5pt;width:133.15pt;height:178pt;z-index:-251641856;mso-wrap-distance-left:0;mso-wrap-distance-right:0;mso-height-relative:margin" coordsize="16916,21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">
                      <v:shape id="Graphic 75" o:spid="_x0000_s1027" style="position:absolute;width:16916;height:21380;visibility:visible;mso-wrap-style:square;v-text-anchor:top" coordsize="1691639,2138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" path="m1502879,l188417,,138327,6730,93317,25723,55184,55184,25723,93317,6730,138327,,188417,,1949297r6730,50091l25723,2044400r29461,38136l93317,2112000r45010,18996l188417,2137727r1314462,l1552970,2130996r45012,-18996l1636118,2082536r29464,-38136l1684578,1999388r6731,-50091l1691309,188417r-6731,-50090l1665582,93317,1636118,55184,1597982,25723,1552970,6730,1502879,xe" fillcolor="#fbc9c1" stroked="f">
                        <v:path arrowok="t"/>
                      </v:shape>
                      <v:shape id="Image 76" o:spid="_x0000_s1028" type="#_x0000_t75" style="position:absolute;left:4863;top:11407;width:7785;height:7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</w:t>
            </w:r>
          </w:p>
          <w:p w14:paraId="6ED37590" w14:textId="77777777" w:rsidR="00717701" w:rsidRDefault="00717701" w:rsidP="00717701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詳細は以下の</w:t>
            </w:r>
          </w:p>
          <w:p w14:paraId="4151FAB1" w14:textId="77777777" w:rsidR="00717701" w:rsidRDefault="00717701" w:rsidP="00717701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QRコードから</w:t>
            </w:r>
          </w:p>
          <w:p w14:paraId="010B2901" w14:textId="77777777" w:rsidR="00717701" w:rsidRPr="004F62E4" w:rsidRDefault="00717701" w:rsidP="00717701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ご確認ください</w:t>
            </w:r>
          </w:p>
        </w:tc>
      </w:tr>
      <w:tr w:rsidR="00717701" w:rsidRPr="004F62E4" w14:paraId="0B375343" w14:textId="77777777" w:rsidTr="00717701">
        <w:trPr>
          <w:trHeight w:val="1229"/>
        </w:trPr>
        <w:tc>
          <w:tcPr>
            <w:tcW w:w="7984" w:type="dxa"/>
            <w:tcBorders>
              <w:right w:val="nil"/>
            </w:tcBorders>
          </w:tcPr>
          <w:p w14:paraId="7AF1087A" w14:textId="77777777" w:rsidR="00717701" w:rsidRPr="004F62E4" w:rsidRDefault="00717701" w:rsidP="00717701">
            <w:pPr>
              <w:pStyle w:val="TableParagraph"/>
              <w:spacing w:before="317"/>
              <w:ind w:left="283"/>
              <w:rPr>
                <w:rFonts w:ascii="Meiryo UI" w:eastAsia="Meiryo UI" w:hAnsi="Meiryo UI"/>
                <w:sz w:val="34"/>
                <w:lang w:eastAsia="ja-JP"/>
              </w:rPr>
            </w:pPr>
            <w:r w:rsidRPr="004F62E4">
              <w:rPr>
                <w:rFonts w:ascii="Meiryo UI" w:eastAsia="Meiryo UI" w:hAnsi="Meiryo UI"/>
                <w:color w:val="231F20"/>
                <w:spacing w:val="-1"/>
                <w:w w:val="105"/>
                <w:sz w:val="34"/>
                <w:lang w:eastAsia="ja-JP"/>
              </w:rPr>
              <w:t>出産、結婚時の祝い金支給</w:t>
            </w:r>
          </w:p>
        </w:tc>
        <w:tc>
          <w:tcPr>
            <w:tcW w:w="2750" w:type="dxa"/>
            <w:vMerge/>
            <w:tcBorders>
              <w:top w:val="nil"/>
              <w:left w:val="nil"/>
            </w:tcBorders>
          </w:tcPr>
          <w:p w14:paraId="0BDF2912" w14:textId="77777777" w:rsidR="00717701" w:rsidRPr="004F62E4" w:rsidRDefault="00717701" w:rsidP="00717701">
            <w:pPr>
              <w:rPr>
                <w:rFonts w:ascii="Meiryo UI" w:eastAsia="Meiryo UI" w:hAnsi="Meiryo UI"/>
                <w:sz w:val="2"/>
                <w:szCs w:val="2"/>
                <w:lang w:eastAsia="ja-JP"/>
              </w:rPr>
            </w:pPr>
          </w:p>
        </w:tc>
      </w:tr>
      <w:tr w:rsidR="00717701" w:rsidRPr="004F62E4" w14:paraId="2343B38E" w14:textId="77777777" w:rsidTr="00717701">
        <w:trPr>
          <w:trHeight w:val="1263"/>
        </w:trPr>
        <w:tc>
          <w:tcPr>
            <w:tcW w:w="7984" w:type="dxa"/>
            <w:tcBorders>
              <w:right w:val="nil"/>
            </w:tcBorders>
          </w:tcPr>
          <w:p w14:paraId="6481DBE6" w14:textId="77777777" w:rsidR="00717701" w:rsidRPr="003F1811" w:rsidRDefault="00717701" w:rsidP="00717701">
            <w:pPr>
              <w:pStyle w:val="TableParagraph"/>
              <w:spacing w:before="137" w:line="422" w:lineRule="exact"/>
              <w:ind w:left="294"/>
              <w:rPr>
                <w:rFonts w:ascii="Meiryo UI" w:eastAsia="Meiryo UI" w:hAnsi="Meiryo UI"/>
                <w:sz w:val="24"/>
                <w:szCs w:val="24"/>
                <w:lang w:eastAsia="ja-JP"/>
              </w:rPr>
            </w:pPr>
            <w:r w:rsidRPr="003F1811">
              <w:rPr>
                <w:rFonts w:ascii="Meiryo UI" w:eastAsia="Meiryo UI" w:hAnsi="Meiryo UI"/>
                <w:color w:val="231F20"/>
                <w:spacing w:val="-1"/>
                <w:w w:val="110"/>
                <w:sz w:val="24"/>
                <w:szCs w:val="24"/>
                <w:lang w:eastAsia="ja-JP"/>
              </w:rPr>
              <w:t>結婚相談所オーネットの入会金が割引</w:t>
            </w:r>
          </w:p>
          <w:p w14:paraId="64DDE6FC" w14:textId="77777777" w:rsidR="00717701" w:rsidRPr="004F62E4" w:rsidRDefault="00717701" w:rsidP="00717701">
            <w:pPr>
              <w:pStyle w:val="TableParagraph"/>
              <w:spacing w:line="525" w:lineRule="exact"/>
              <w:ind w:left="294"/>
              <w:rPr>
                <w:rFonts w:ascii="Meiryo UI" w:eastAsia="Meiryo UI" w:hAnsi="Meiryo UI"/>
                <w:sz w:val="34"/>
              </w:rPr>
            </w:pPr>
            <w:proofErr w:type="spellStart"/>
            <w:r w:rsidRPr="004F62E4">
              <w:rPr>
                <w:rFonts w:ascii="Meiryo UI" w:eastAsia="Meiryo UI" w:hAnsi="Meiryo UI"/>
                <w:color w:val="231F20"/>
                <w:spacing w:val="-2"/>
                <w:sz w:val="34"/>
              </w:rPr>
              <w:t>婚活支援事業</w:t>
            </w:r>
            <w:proofErr w:type="spellEnd"/>
          </w:p>
        </w:tc>
        <w:tc>
          <w:tcPr>
            <w:tcW w:w="2750" w:type="dxa"/>
            <w:vMerge/>
            <w:tcBorders>
              <w:top w:val="nil"/>
              <w:left w:val="nil"/>
            </w:tcBorders>
          </w:tcPr>
          <w:p w14:paraId="2FF348FC" w14:textId="77777777" w:rsidR="00717701" w:rsidRPr="004F62E4" w:rsidRDefault="00717701" w:rsidP="00717701">
            <w:pPr>
              <w:rPr>
                <w:rFonts w:ascii="Meiryo UI" w:eastAsia="Meiryo UI" w:hAnsi="Meiryo UI"/>
                <w:sz w:val="2"/>
                <w:szCs w:val="2"/>
              </w:rPr>
            </w:pPr>
          </w:p>
        </w:tc>
      </w:tr>
    </w:tbl>
    <w:p w14:paraId="63F83257" w14:textId="77777777" w:rsidR="00717701" w:rsidRDefault="00717701"/>
    <w:p w14:paraId="55BB4C2B" w14:textId="77777777" w:rsidR="00717701" w:rsidRDefault="00717701"/>
    <w:p w14:paraId="1BFCCE0E" w14:textId="77777777" w:rsidR="00717701" w:rsidRDefault="00717701"/>
    <w:p w14:paraId="7691A02A" w14:textId="77777777" w:rsidR="00266DB4" w:rsidRDefault="00266DB4"/>
    <w:p w14:paraId="45D10C9F" w14:textId="77777777" w:rsidR="00266DB4" w:rsidRDefault="00266DB4"/>
    <w:sectPr w:rsidR="00266DB4" w:rsidSect="00DD205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5B4E9" w14:textId="77777777" w:rsidR="00850850" w:rsidRDefault="00850850" w:rsidP="00203280">
      <w:r>
        <w:separator/>
      </w:r>
    </w:p>
  </w:endnote>
  <w:endnote w:type="continuationSeparator" w:id="0">
    <w:p w14:paraId="756548C8" w14:textId="77777777" w:rsidR="00850850" w:rsidRDefault="00850850" w:rsidP="0020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 UI">
    <w:altName w:val="Yu Gothic UI"/>
    <w:panose1 w:val="020B05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7F079" w14:textId="77777777" w:rsidR="00850850" w:rsidRDefault="00850850" w:rsidP="00203280">
      <w:r>
        <w:separator/>
      </w:r>
    </w:p>
  </w:footnote>
  <w:footnote w:type="continuationSeparator" w:id="0">
    <w:p w14:paraId="7939C276" w14:textId="77777777" w:rsidR="00850850" w:rsidRDefault="00850850" w:rsidP="002032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dirty"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058"/>
    <w:rsid w:val="00020098"/>
    <w:rsid w:val="00065B29"/>
    <w:rsid w:val="001177A6"/>
    <w:rsid w:val="00133D23"/>
    <w:rsid w:val="00203280"/>
    <w:rsid w:val="00266DB4"/>
    <w:rsid w:val="00290AA9"/>
    <w:rsid w:val="003C5DA8"/>
    <w:rsid w:val="00543240"/>
    <w:rsid w:val="005A6FD5"/>
    <w:rsid w:val="006C2EC2"/>
    <w:rsid w:val="00717701"/>
    <w:rsid w:val="00775E76"/>
    <w:rsid w:val="007C4BEF"/>
    <w:rsid w:val="00850850"/>
    <w:rsid w:val="00AA6E94"/>
    <w:rsid w:val="00B138EB"/>
    <w:rsid w:val="00B501F7"/>
    <w:rsid w:val="00BD3DB6"/>
    <w:rsid w:val="00DD2058"/>
    <w:rsid w:val="00F3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AD44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D205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20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205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205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205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205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205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205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D205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D205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D205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D205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D20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205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D20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D20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D20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D205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D205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D20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D205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D2058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7C4BEF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4BEF"/>
    <w:pPr>
      <w:autoSpaceDE w:val="0"/>
      <w:autoSpaceDN w:val="0"/>
      <w:ind w:left="270"/>
    </w:pPr>
    <w:rPr>
      <w:rFonts w:ascii="Yu Gothic UI" w:eastAsia="Yu Gothic UI" w:hAnsi="Yu Gothic UI" w:cs="Yu Gothic UI"/>
      <w:kern w:val="0"/>
      <w:sz w:val="22"/>
      <w:szCs w:val="22"/>
      <w14:ligatures w14:val="none"/>
    </w:rPr>
  </w:style>
  <w:style w:type="paragraph" w:styleId="aa">
    <w:name w:val="header"/>
    <w:basedOn w:val="a"/>
    <w:link w:val="ab"/>
    <w:uiPriority w:val="99"/>
    <w:unhideWhenUsed/>
    <w:rsid w:val="0020328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03280"/>
  </w:style>
  <w:style w:type="paragraph" w:styleId="ac">
    <w:name w:val="footer"/>
    <w:basedOn w:val="a"/>
    <w:link w:val="ad"/>
    <w:uiPriority w:val="99"/>
    <w:unhideWhenUsed/>
    <w:rsid w:val="0020328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03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6E5B9-2FA3-481B-84BB-EC864C6B5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加入通知案DB加入.dotx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npkf03</dc:creator>
  <cp:keywords/>
  <dc:description/>
  <cp:lastModifiedBy>npkf03</cp:lastModifiedBy>
  <cp:revision>2</cp:revision>
  <cp:lastPrinted>2026-06-12T04:49:00Z</cp:lastPrinted>
  <dcterms:created xsi:type="dcterms:W3CDTF">2026-06-12T05:12:00Z</dcterms:created>
  <dcterms:modified xsi:type="dcterms:W3CDTF">2026-06-12T05:12:00Z</dcterms:modified>
</cp:coreProperties>
</file>