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EAE943" w14:textId="6A085449" w:rsidR="003C5DA8" w:rsidRDefault="003C5DA8" w:rsidP="003C5DA8"/>
    <w:p w14:paraId="4403ADBE" w14:textId="77777777" w:rsidR="003C5DA8" w:rsidRDefault="003C5DA8" w:rsidP="003C5DA8">
      <w:pPr>
        <w:jc w:val="right"/>
      </w:pPr>
    </w:p>
    <w:p w14:paraId="5C2D3C58" w14:textId="280A430F" w:rsidR="003C5DA8" w:rsidRDefault="00AA6E94" w:rsidP="003C5DA8">
      <w:pPr>
        <w:ind w:rightChars="326" w:right="685"/>
        <w:jc w:val="right"/>
        <w:rPr>
          <w:rFonts w:ascii="BIZ UDゴシック" w:eastAsia="BIZ UDゴシック" w:hAnsi="BIZ UDゴシック"/>
        </w:rPr>
      </w:pPr>
      <w:r>
        <w:rPr>
          <w:rFonts w:ascii="BIZ UDゴシック" w:eastAsia="BIZ UDゴシック" w:hAnsi="BIZ UDゴシック" w:hint="eastAsia"/>
        </w:rPr>
        <w:t xml:space="preserve">　　　　　　　　　</w:t>
      </w:r>
      <w:r w:rsidR="003C5DA8" w:rsidRPr="00DD2058">
        <w:rPr>
          <w:rFonts w:ascii="BIZ UDゴシック" w:eastAsia="BIZ UDゴシック" w:hAnsi="BIZ UDゴシック" w:hint="eastAsia"/>
        </w:rPr>
        <w:t>年　　月　　日</w:t>
      </w:r>
    </w:p>
    <w:p w14:paraId="5E142656" w14:textId="77777777" w:rsidR="003C5DA8" w:rsidRPr="00F324A9" w:rsidRDefault="003C5DA8" w:rsidP="003C5DA8">
      <w:pPr>
        <w:ind w:rightChars="326" w:right="685"/>
        <w:jc w:val="center"/>
        <w:rPr>
          <w:rFonts w:ascii="Meiryo UI" w:eastAsia="Meiryo UI" w:hAnsi="Meiryo UI"/>
          <w:sz w:val="60"/>
          <w:szCs w:val="60"/>
        </w:rPr>
      </w:pPr>
      <w:r>
        <w:rPr>
          <w:rFonts w:ascii="BIZ UDゴシック" w:eastAsia="BIZ UDゴシック" w:hAnsi="BIZ UDゴシック" w:hint="eastAsia"/>
          <w:sz w:val="60"/>
          <w:szCs w:val="60"/>
        </w:rPr>
        <w:t xml:space="preserve">　</w:t>
      </w:r>
      <w:r w:rsidRPr="00F324A9">
        <w:rPr>
          <w:rFonts w:ascii="Meiryo UI" w:eastAsia="Meiryo UI" w:hAnsi="Meiryo UI" w:hint="eastAsia"/>
          <w:sz w:val="60"/>
          <w:szCs w:val="60"/>
        </w:rPr>
        <w:t>企業年金制度加入のお知らせ</w:t>
      </w:r>
    </w:p>
    <w:p w14:paraId="460FAB86" w14:textId="77777777" w:rsidR="003C5DA8" w:rsidRDefault="003C5DA8" w:rsidP="003C5DA8">
      <w:pPr>
        <w:rPr>
          <w:rFonts w:ascii="Meiryo UI" w:eastAsia="Meiryo UI" w:hAnsi="Meiryo UI"/>
        </w:rPr>
      </w:pPr>
      <w:r w:rsidRPr="00F324A9">
        <w:rPr>
          <w:rFonts w:ascii="Meiryo UI" w:eastAsia="Meiryo UI" w:hAnsi="Meiryo UI" w:hint="eastAsia"/>
        </w:rPr>
        <w:t xml:space="preserve">　　　　　　　　　　　　　　</w:t>
      </w:r>
      <w:r>
        <w:rPr>
          <w:rFonts w:ascii="Meiryo UI" w:eastAsia="Meiryo UI" w:hAnsi="Meiryo UI" w:hint="eastAsia"/>
        </w:rPr>
        <w:t xml:space="preserve">　　　　　　　　</w:t>
      </w:r>
    </w:p>
    <w:p w14:paraId="62341E4D" w14:textId="77777777" w:rsidR="003C5DA8" w:rsidRPr="00F324A9" w:rsidRDefault="003C5DA8" w:rsidP="003C5DA8">
      <w:pPr>
        <w:rPr>
          <w:rFonts w:ascii="Meiryo UI" w:eastAsia="Meiryo UI" w:hAnsi="Meiryo UI"/>
          <w:sz w:val="32"/>
          <w:szCs w:val="32"/>
        </w:rPr>
      </w:pPr>
      <w:r>
        <w:rPr>
          <w:rFonts w:ascii="Meiryo UI" w:eastAsia="Meiryo UI" w:hAnsi="Meiryo UI" w:hint="eastAsia"/>
        </w:rPr>
        <w:t xml:space="preserve">　　　　　　　　　　　　　　　　　　　　　　</w:t>
      </w:r>
      <w:r w:rsidRPr="00F324A9">
        <w:rPr>
          <w:rFonts w:ascii="Meiryo UI" w:eastAsia="Meiryo UI" w:hAnsi="Meiryo UI" w:hint="eastAsia"/>
          <w:sz w:val="32"/>
          <w:szCs w:val="32"/>
        </w:rPr>
        <w:t>様</w:t>
      </w:r>
    </w:p>
    <w:p w14:paraId="047B5C06" w14:textId="77777777" w:rsidR="003C5DA8" w:rsidRPr="00F324A9" w:rsidRDefault="003C5DA8" w:rsidP="003C5DA8">
      <w:pPr>
        <w:spacing w:line="320" w:lineRule="exact"/>
        <w:rPr>
          <w:rFonts w:ascii="Meiryo UI" w:eastAsia="Meiryo UI" w:hAnsi="Meiryo UI"/>
          <w:sz w:val="22"/>
          <w:szCs w:val="22"/>
        </w:rPr>
      </w:pPr>
    </w:p>
    <w:p w14:paraId="0B8602D0" w14:textId="77777777" w:rsidR="003C5DA8" w:rsidRPr="00F324A9" w:rsidRDefault="003C5DA8" w:rsidP="003C5DA8">
      <w:pPr>
        <w:rPr>
          <w:rFonts w:ascii="Meiryo UI" w:eastAsia="Meiryo UI" w:hAnsi="Meiryo UI"/>
          <w:sz w:val="32"/>
          <w:szCs w:val="32"/>
        </w:rPr>
      </w:pPr>
      <w:r w:rsidRPr="00F324A9">
        <w:rPr>
          <w:rFonts w:ascii="Meiryo UI" w:eastAsia="Meiryo UI" w:hAnsi="Meiryo UI" w:hint="eastAsia"/>
          <w:sz w:val="32"/>
          <w:szCs w:val="32"/>
        </w:rPr>
        <w:t>あなたは当社において企業年金に加入されています</w:t>
      </w:r>
    </w:p>
    <w:p w14:paraId="76204DEF" w14:textId="29BF9ED8" w:rsidR="003C5DA8" w:rsidRDefault="003C5DA8" w:rsidP="003C5DA8">
      <w:pPr>
        <w:rPr>
          <w:rFonts w:ascii="Meiryo UI" w:eastAsia="Meiryo UI" w:hAnsi="Meiryo UI"/>
          <w:b/>
          <w:bCs/>
          <w:sz w:val="32"/>
          <w:szCs w:val="32"/>
        </w:rPr>
      </w:pPr>
      <w:r>
        <w:rPr>
          <w:rFonts w:ascii="Meiryo UI" w:eastAsia="Meiryo UI" w:hAnsi="Meiryo UI" w:hint="eastAsia"/>
          <w:sz w:val="32"/>
          <w:szCs w:val="32"/>
        </w:rPr>
        <w:t xml:space="preserve">　　</w:t>
      </w:r>
      <w:r w:rsidRPr="00F324A9">
        <w:rPr>
          <w:rFonts w:ascii="Meiryo UI" w:eastAsia="Meiryo UI" w:hAnsi="Meiryo UI" w:hint="eastAsia"/>
          <w:sz w:val="32"/>
          <w:szCs w:val="32"/>
        </w:rPr>
        <w:t>加入制度：</w:t>
      </w:r>
      <w:r w:rsidRPr="00F324A9">
        <w:rPr>
          <w:rFonts w:ascii="Meiryo UI" w:eastAsia="Meiryo UI" w:hAnsi="Meiryo UI" w:hint="eastAsia"/>
          <w:b/>
          <w:bCs/>
          <w:sz w:val="36"/>
          <w:szCs w:val="36"/>
        </w:rPr>
        <w:t>ネクストプラス企業年金基金</w:t>
      </w:r>
      <w:r w:rsidRPr="003C5DA8">
        <w:rPr>
          <w:rFonts w:ascii="Meiryo UI" w:eastAsia="Meiryo UI" w:hAnsi="Meiryo UI"/>
          <w:b/>
          <w:bCs/>
          <w:noProof/>
          <w:sz w:val="32"/>
          <w:szCs w:val="32"/>
        </w:rPr>
        <mc:AlternateContent>
          <mc:Choice Requires="wpg">
            <w:drawing>
              <wp:anchor distT="0" distB="0" distL="0" distR="0" simplePos="0" relativeHeight="251663360" behindDoc="1" locked="0" layoutInCell="1" allowOverlap="1" wp14:anchorId="18426391" wp14:editId="45F27184">
                <wp:simplePos x="0" y="0"/>
                <wp:positionH relativeFrom="margin">
                  <wp:align>center</wp:align>
                </wp:positionH>
                <wp:positionV relativeFrom="margin">
                  <wp:align>center</wp:align>
                </wp:positionV>
                <wp:extent cx="7235442" cy="10172700"/>
                <wp:effectExtent l="0" t="19050" r="3810" b="0"/>
                <wp:wrapNone/>
                <wp:docPr id="1176466746" name="Group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235442" cy="10172700"/>
                          <a:chOff x="0" y="31750"/>
                          <a:chExt cx="7379970" cy="10376147"/>
                        </a:xfrm>
                      </wpg:grpSpPr>
                      <wps:wsp>
                        <wps:cNvPr id="363188678" name="Graphic 2"/>
                        <wps:cNvSpPr/>
                        <wps:spPr>
                          <a:xfrm>
                            <a:off x="0" y="389502"/>
                            <a:ext cx="7379970" cy="100183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379970" h="10018395">
                                <a:moveTo>
                                  <a:pt x="6919417" y="0"/>
                                </a:moveTo>
                                <a:lnTo>
                                  <a:pt x="474116" y="0"/>
                                </a:lnTo>
                                <a:lnTo>
                                  <a:pt x="461220" y="54533"/>
                                </a:lnTo>
                                <a:lnTo>
                                  <a:pt x="447586" y="104547"/>
                                </a:lnTo>
                                <a:lnTo>
                                  <a:pt x="433085" y="149656"/>
                                </a:lnTo>
                                <a:lnTo>
                                  <a:pt x="417587" y="189473"/>
                                </a:lnTo>
                                <a:lnTo>
                                  <a:pt x="383083" y="251691"/>
                                </a:lnTo>
                                <a:lnTo>
                                  <a:pt x="343039" y="288114"/>
                                </a:lnTo>
                                <a:lnTo>
                                  <a:pt x="320616" y="295687"/>
                                </a:lnTo>
                                <a:lnTo>
                                  <a:pt x="296418" y="295655"/>
                                </a:lnTo>
                                <a:lnTo>
                                  <a:pt x="242185" y="271227"/>
                                </a:lnTo>
                                <a:lnTo>
                                  <a:pt x="211891" y="246061"/>
                                </a:lnTo>
                                <a:lnTo>
                                  <a:pt x="179304" y="211745"/>
                                </a:lnTo>
                                <a:lnTo>
                                  <a:pt x="144297" y="167894"/>
                                </a:lnTo>
                                <a:lnTo>
                                  <a:pt x="127170" y="177707"/>
                                </a:lnTo>
                                <a:lnTo>
                                  <a:pt x="136731" y="207918"/>
                                </a:lnTo>
                                <a:lnTo>
                                  <a:pt x="162567" y="249145"/>
                                </a:lnTo>
                                <a:lnTo>
                                  <a:pt x="194268" y="292008"/>
                                </a:lnTo>
                                <a:lnTo>
                                  <a:pt x="221421" y="327127"/>
                                </a:lnTo>
                                <a:lnTo>
                                  <a:pt x="233616" y="345122"/>
                                </a:lnTo>
                                <a:lnTo>
                                  <a:pt x="238486" y="400591"/>
                                </a:lnTo>
                                <a:lnTo>
                                  <a:pt x="230741" y="446554"/>
                                </a:lnTo>
                                <a:lnTo>
                                  <a:pt x="212847" y="484179"/>
                                </a:lnTo>
                                <a:lnTo>
                                  <a:pt x="187267" y="514631"/>
                                </a:lnTo>
                                <a:lnTo>
                                  <a:pt x="156466" y="539077"/>
                                </a:lnTo>
                                <a:lnTo>
                                  <a:pt x="122907" y="558684"/>
                                </a:lnTo>
                                <a:lnTo>
                                  <a:pt x="57375" y="588045"/>
                                </a:lnTo>
                                <a:lnTo>
                                  <a:pt x="30329" y="600133"/>
                                </a:lnTo>
                                <a:lnTo>
                                  <a:pt x="10382" y="612047"/>
                                </a:lnTo>
                                <a:lnTo>
                                  <a:pt x="0" y="624954"/>
                                </a:lnTo>
                                <a:lnTo>
                                  <a:pt x="0" y="9392970"/>
                                </a:lnTo>
                                <a:lnTo>
                                  <a:pt x="43589" y="9409890"/>
                                </a:lnTo>
                                <a:lnTo>
                                  <a:pt x="84020" y="9428179"/>
                                </a:lnTo>
                                <a:lnTo>
                                  <a:pt x="120747" y="9448025"/>
                                </a:lnTo>
                                <a:lnTo>
                                  <a:pt x="153222" y="9469612"/>
                                </a:lnTo>
                                <a:lnTo>
                                  <a:pt x="203226" y="9518752"/>
                                </a:lnTo>
                                <a:lnTo>
                                  <a:pt x="229653" y="9577082"/>
                                </a:lnTo>
                                <a:lnTo>
                                  <a:pt x="232656" y="9610157"/>
                                </a:lnTo>
                                <a:lnTo>
                                  <a:pt x="228122" y="9646086"/>
                                </a:lnTo>
                                <a:lnTo>
                                  <a:pt x="215504" y="9685055"/>
                                </a:lnTo>
                                <a:lnTo>
                                  <a:pt x="194255" y="9727249"/>
                                </a:lnTo>
                                <a:lnTo>
                                  <a:pt x="163827" y="9772853"/>
                                </a:lnTo>
                                <a:lnTo>
                                  <a:pt x="123672" y="9822053"/>
                                </a:lnTo>
                                <a:lnTo>
                                  <a:pt x="171889" y="9787055"/>
                                </a:lnTo>
                                <a:lnTo>
                                  <a:pt x="214589" y="9759564"/>
                                </a:lnTo>
                                <a:lnTo>
                                  <a:pt x="252313" y="9739807"/>
                                </a:lnTo>
                                <a:lnTo>
                                  <a:pt x="285596" y="9728014"/>
                                </a:lnTo>
                                <a:lnTo>
                                  <a:pt x="314977" y="9724413"/>
                                </a:lnTo>
                                <a:lnTo>
                                  <a:pt x="340995" y="9729232"/>
                                </a:lnTo>
                                <a:lnTo>
                                  <a:pt x="385090" y="9765044"/>
                                </a:lnTo>
                                <a:lnTo>
                                  <a:pt x="422185" y="9837280"/>
                                </a:lnTo>
                                <a:lnTo>
                                  <a:pt x="439452" y="9887627"/>
                                </a:lnTo>
                                <a:lnTo>
                                  <a:pt x="456583" y="9947766"/>
                                </a:lnTo>
                                <a:lnTo>
                                  <a:pt x="474116" y="10017925"/>
                                </a:lnTo>
                                <a:lnTo>
                                  <a:pt x="6919417" y="10017925"/>
                                </a:lnTo>
                                <a:lnTo>
                                  <a:pt x="6928933" y="9960312"/>
                                </a:lnTo>
                                <a:lnTo>
                                  <a:pt x="6940298" y="9908178"/>
                                </a:lnTo>
                                <a:lnTo>
                                  <a:pt x="6953495" y="9861791"/>
                                </a:lnTo>
                                <a:lnTo>
                                  <a:pt x="6968509" y="9821414"/>
                                </a:lnTo>
                                <a:lnTo>
                                  <a:pt x="7003929" y="9759757"/>
                                </a:lnTo>
                                <a:lnTo>
                                  <a:pt x="7046434" y="9725335"/>
                                </a:lnTo>
                                <a:lnTo>
                                  <a:pt x="7070306" y="9719002"/>
                                </a:lnTo>
                                <a:lnTo>
                                  <a:pt x="7095904" y="9720274"/>
                                </a:lnTo>
                                <a:lnTo>
                                  <a:pt x="7152217" y="9746701"/>
                                </a:lnTo>
                                <a:lnTo>
                                  <a:pt x="7182901" y="9772386"/>
                                </a:lnTo>
                                <a:lnTo>
                                  <a:pt x="7215250" y="9806741"/>
                                </a:lnTo>
                                <a:lnTo>
                                  <a:pt x="7249248" y="9850031"/>
                                </a:lnTo>
                                <a:lnTo>
                                  <a:pt x="7216625" y="9793179"/>
                                </a:lnTo>
                                <a:lnTo>
                                  <a:pt x="7190871" y="9741807"/>
                                </a:lnTo>
                                <a:lnTo>
                                  <a:pt x="7171881" y="9695477"/>
                                </a:lnTo>
                                <a:lnTo>
                                  <a:pt x="7159552" y="9653748"/>
                                </a:lnTo>
                                <a:lnTo>
                                  <a:pt x="7153780" y="9616182"/>
                                </a:lnTo>
                                <a:lnTo>
                                  <a:pt x="7154461" y="9582340"/>
                                </a:lnTo>
                                <a:lnTo>
                                  <a:pt x="7174771" y="9524070"/>
                                </a:lnTo>
                                <a:lnTo>
                                  <a:pt x="7219651" y="9475427"/>
                                </a:lnTo>
                                <a:lnTo>
                                  <a:pt x="7251045" y="9453618"/>
                                </a:lnTo>
                                <a:lnTo>
                                  <a:pt x="7288272" y="9432898"/>
                                </a:lnTo>
                                <a:lnTo>
                                  <a:pt x="7331226" y="9412829"/>
                                </a:lnTo>
                                <a:lnTo>
                                  <a:pt x="7379804" y="9392970"/>
                                </a:lnTo>
                                <a:lnTo>
                                  <a:pt x="7379804" y="624954"/>
                                </a:lnTo>
                                <a:lnTo>
                                  <a:pt x="7340958" y="602747"/>
                                </a:lnTo>
                                <a:lnTo>
                                  <a:pt x="7302405" y="583238"/>
                                </a:lnTo>
                                <a:lnTo>
                                  <a:pt x="7265065" y="563387"/>
                                </a:lnTo>
                                <a:lnTo>
                                  <a:pt x="7229853" y="540153"/>
                                </a:lnTo>
                                <a:lnTo>
                                  <a:pt x="7197690" y="510495"/>
                                </a:lnTo>
                                <a:lnTo>
                                  <a:pt x="7169491" y="471373"/>
                                </a:lnTo>
                                <a:lnTo>
                                  <a:pt x="7146175" y="419747"/>
                                </a:lnTo>
                                <a:lnTo>
                                  <a:pt x="7154987" y="367461"/>
                                </a:lnTo>
                                <a:lnTo>
                                  <a:pt x="7172067" y="321532"/>
                                </a:lnTo>
                                <a:lnTo>
                                  <a:pt x="7194754" y="279820"/>
                                </a:lnTo>
                                <a:lnTo>
                                  <a:pt x="7246311" y="200481"/>
                                </a:lnTo>
                                <a:lnTo>
                                  <a:pt x="7269860" y="158572"/>
                                </a:lnTo>
                                <a:lnTo>
                                  <a:pt x="7229435" y="198578"/>
                                </a:lnTo>
                                <a:lnTo>
                                  <a:pt x="7191963" y="231649"/>
                                </a:lnTo>
                                <a:lnTo>
                                  <a:pt x="7157297" y="257545"/>
                                </a:lnTo>
                                <a:lnTo>
                                  <a:pt x="7095802" y="286849"/>
                                </a:lnTo>
                                <a:lnTo>
                                  <a:pt x="7068680" y="289775"/>
                                </a:lnTo>
                                <a:lnTo>
                                  <a:pt x="7043780" y="284564"/>
                                </a:lnTo>
                                <a:lnTo>
                                  <a:pt x="7000061" y="248763"/>
                                </a:lnTo>
                                <a:lnTo>
                                  <a:pt x="6963477" y="177523"/>
                                </a:lnTo>
                                <a:lnTo>
                                  <a:pt x="6947494" y="128011"/>
                                </a:lnTo>
                                <a:lnTo>
                                  <a:pt x="6932856" y="68916"/>
                                </a:lnTo>
                                <a:lnTo>
                                  <a:pt x="691941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7B888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7000663" name="Graphic 3"/>
                        <wps:cNvSpPr/>
                        <wps:spPr>
                          <a:xfrm>
                            <a:off x="54957" y="31752"/>
                            <a:ext cx="7270115" cy="103016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270115" h="10301605">
                                <a:moveTo>
                                  <a:pt x="7269861" y="1038669"/>
                                </a:moveTo>
                                <a:lnTo>
                                  <a:pt x="7256361" y="1024102"/>
                                </a:lnTo>
                                <a:lnTo>
                                  <a:pt x="7230084" y="1011275"/>
                                </a:lnTo>
                                <a:lnTo>
                                  <a:pt x="7195121" y="996746"/>
                                </a:lnTo>
                                <a:lnTo>
                                  <a:pt x="7155561" y="977023"/>
                                </a:lnTo>
                                <a:lnTo>
                                  <a:pt x="7115454" y="948664"/>
                                </a:lnTo>
                                <a:lnTo>
                                  <a:pt x="7078904" y="908189"/>
                                </a:lnTo>
                                <a:lnTo>
                                  <a:pt x="7049973" y="852119"/>
                                </a:lnTo>
                                <a:lnTo>
                                  <a:pt x="7047966" y="829779"/>
                                </a:lnTo>
                                <a:lnTo>
                                  <a:pt x="7051865" y="764819"/>
                                </a:lnTo>
                                <a:lnTo>
                                  <a:pt x="7049973" y="740181"/>
                                </a:lnTo>
                                <a:lnTo>
                                  <a:pt x="7033514" y="725576"/>
                                </a:lnTo>
                                <a:lnTo>
                                  <a:pt x="7003872" y="724611"/>
                                </a:lnTo>
                                <a:lnTo>
                                  <a:pt x="6968071" y="724433"/>
                                </a:lnTo>
                                <a:lnTo>
                                  <a:pt x="6933158" y="712203"/>
                                </a:lnTo>
                                <a:lnTo>
                                  <a:pt x="6903860" y="680796"/>
                                </a:lnTo>
                                <a:lnTo>
                                  <a:pt x="6879869" y="635990"/>
                                </a:lnTo>
                                <a:lnTo>
                                  <a:pt x="6860337" y="584136"/>
                                </a:lnTo>
                                <a:lnTo>
                                  <a:pt x="6844385" y="531520"/>
                                </a:lnTo>
                                <a:lnTo>
                                  <a:pt x="6831165" y="484479"/>
                                </a:lnTo>
                                <a:lnTo>
                                  <a:pt x="6819824" y="449326"/>
                                </a:lnTo>
                                <a:lnTo>
                                  <a:pt x="6809486" y="432371"/>
                                </a:lnTo>
                                <a:lnTo>
                                  <a:pt x="4030116" y="432371"/>
                                </a:lnTo>
                                <a:lnTo>
                                  <a:pt x="4032542" y="393280"/>
                                </a:lnTo>
                                <a:lnTo>
                                  <a:pt x="4029481" y="343954"/>
                                </a:lnTo>
                                <a:lnTo>
                                  <a:pt x="4020528" y="296443"/>
                                </a:lnTo>
                                <a:lnTo>
                                  <a:pt x="4006062" y="251142"/>
                                </a:lnTo>
                                <a:lnTo>
                                  <a:pt x="3986466" y="208394"/>
                                </a:lnTo>
                                <a:lnTo>
                                  <a:pt x="3962069" y="168592"/>
                                </a:lnTo>
                                <a:lnTo>
                                  <a:pt x="3933279" y="132092"/>
                                </a:lnTo>
                                <a:lnTo>
                                  <a:pt x="3900449" y="99263"/>
                                </a:lnTo>
                                <a:lnTo>
                                  <a:pt x="3863949" y="70459"/>
                                </a:lnTo>
                                <a:lnTo>
                                  <a:pt x="3824135" y="46075"/>
                                </a:lnTo>
                                <a:lnTo>
                                  <a:pt x="3781399" y="26479"/>
                                </a:lnTo>
                                <a:lnTo>
                                  <a:pt x="3736098" y="12014"/>
                                </a:lnTo>
                                <a:lnTo>
                                  <a:pt x="3688588" y="3073"/>
                                </a:lnTo>
                                <a:lnTo>
                                  <a:pt x="3639261" y="0"/>
                                </a:lnTo>
                                <a:lnTo>
                                  <a:pt x="3589921" y="3073"/>
                                </a:lnTo>
                                <a:lnTo>
                                  <a:pt x="3542423" y="12014"/>
                                </a:lnTo>
                                <a:lnTo>
                                  <a:pt x="3497110" y="26479"/>
                                </a:lnTo>
                                <a:lnTo>
                                  <a:pt x="3454374" y="46075"/>
                                </a:lnTo>
                                <a:lnTo>
                                  <a:pt x="3414572" y="70459"/>
                                </a:lnTo>
                                <a:lnTo>
                                  <a:pt x="3378060" y="99263"/>
                                </a:lnTo>
                                <a:lnTo>
                                  <a:pt x="3345230" y="132092"/>
                                </a:lnTo>
                                <a:lnTo>
                                  <a:pt x="3316440" y="168592"/>
                                </a:lnTo>
                                <a:lnTo>
                                  <a:pt x="3292056" y="208394"/>
                                </a:lnTo>
                                <a:lnTo>
                                  <a:pt x="3272447" y="251142"/>
                                </a:lnTo>
                                <a:lnTo>
                                  <a:pt x="3257994" y="296443"/>
                                </a:lnTo>
                                <a:lnTo>
                                  <a:pt x="3249041" y="343954"/>
                                </a:lnTo>
                                <a:lnTo>
                                  <a:pt x="3245980" y="393280"/>
                                </a:lnTo>
                                <a:lnTo>
                                  <a:pt x="3248393" y="432371"/>
                                </a:lnTo>
                                <a:lnTo>
                                  <a:pt x="460375" y="432371"/>
                                </a:lnTo>
                                <a:lnTo>
                                  <a:pt x="451434" y="449148"/>
                                </a:lnTo>
                                <a:lnTo>
                                  <a:pt x="440385" y="484746"/>
                                </a:lnTo>
                                <a:lnTo>
                                  <a:pt x="426770" y="532511"/>
                                </a:lnTo>
                                <a:lnTo>
                                  <a:pt x="410083" y="585800"/>
                                </a:lnTo>
                                <a:lnTo>
                                  <a:pt x="389839" y="637946"/>
                                </a:lnTo>
                                <a:lnTo>
                                  <a:pt x="365544" y="682294"/>
                                </a:lnTo>
                                <a:lnTo>
                                  <a:pt x="336689" y="712203"/>
                                </a:lnTo>
                                <a:lnTo>
                                  <a:pt x="301739" y="722744"/>
                                </a:lnTo>
                                <a:lnTo>
                                  <a:pt x="265963" y="721550"/>
                                </a:lnTo>
                                <a:lnTo>
                                  <a:pt x="236347" y="722680"/>
                                </a:lnTo>
                                <a:lnTo>
                                  <a:pt x="219875" y="740181"/>
                                </a:lnTo>
                                <a:lnTo>
                                  <a:pt x="228028" y="784948"/>
                                </a:lnTo>
                                <a:lnTo>
                                  <a:pt x="229489" y="825538"/>
                                </a:lnTo>
                                <a:lnTo>
                                  <a:pt x="219875" y="870775"/>
                                </a:lnTo>
                                <a:lnTo>
                                  <a:pt x="189509" y="919899"/>
                                </a:lnTo>
                                <a:lnTo>
                                  <a:pt x="146304" y="957072"/>
                                </a:lnTo>
                                <a:lnTo>
                                  <a:pt x="98005" y="984897"/>
                                </a:lnTo>
                                <a:lnTo>
                                  <a:pt x="52362" y="1006030"/>
                                </a:lnTo>
                                <a:lnTo>
                                  <a:pt x="17119" y="1023086"/>
                                </a:lnTo>
                                <a:lnTo>
                                  <a:pt x="0" y="1038669"/>
                                </a:lnTo>
                                <a:lnTo>
                                  <a:pt x="0" y="5273433"/>
                                </a:lnTo>
                                <a:lnTo>
                                  <a:pt x="43053" y="5318163"/>
                                </a:lnTo>
                                <a:lnTo>
                                  <a:pt x="64503" y="5350345"/>
                                </a:lnTo>
                                <a:lnTo>
                                  <a:pt x="68999" y="5372862"/>
                                </a:lnTo>
                                <a:lnTo>
                                  <a:pt x="61214" y="5388597"/>
                                </a:lnTo>
                                <a:lnTo>
                                  <a:pt x="45758" y="5400433"/>
                                </a:lnTo>
                                <a:lnTo>
                                  <a:pt x="27317" y="5411254"/>
                                </a:lnTo>
                                <a:lnTo>
                                  <a:pt x="10515" y="5423928"/>
                                </a:lnTo>
                                <a:lnTo>
                                  <a:pt x="0" y="5441340"/>
                                </a:lnTo>
                                <a:lnTo>
                                  <a:pt x="0" y="9694761"/>
                                </a:lnTo>
                                <a:lnTo>
                                  <a:pt x="16370" y="9708299"/>
                                </a:lnTo>
                                <a:lnTo>
                                  <a:pt x="96799" y="9742475"/>
                                </a:lnTo>
                                <a:lnTo>
                                  <a:pt x="145288" y="9769932"/>
                                </a:lnTo>
                                <a:lnTo>
                                  <a:pt x="188912" y="9808858"/>
                                </a:lnTo>
                                <a:lnTo>
                                  <a:pt x="219875" y="9862655"/>
                                </a:lnTo>
                                <a:lnTo>
                                  <a:pt x="222046" y="9890150"/>
                                </a:lnTo>
                                <a:lnTo>
                                  <a:pt x="217805" y="9969817"/>
                                </a:lnTo>
                                <a:lnTo>
                                  <a:pt x="219875" y="9993249"/>
                                </a:lnTo>
                                <a:lnTo>
                                  <a:pt x="236956" y="10001199"/>
                                </a:lnTo>
                                <a:lnTo>
                                  <a:pt x="268503" y="10003955"/>
                                </a:lnTo>
                                <a:lnTo>
                                  <a:pt x="304952" y="10008362"/>
                                </a:lnTo>
                                <a:lnTo>
                                  <a:pt x="370649" y="10060330"/>
                                </a:lnTo>
                                <a:lnTo>
                                  <a:pt x="397789" y="10115372"/>
                                </a:lnTo>
                                <a:lnTo>
                                  <a:pt x="419239" y="10176662"/>
                                </a:lnTo>
                                <a:lnTo>
                                  <a:pt x="436079" y="10234498"/>
                                </a:lnTo>
                                <a:lnTo>
                                  <a:pt x="449427" y="10279189"/>
                                </a:lnTo>
                                <a:lnTo>
                                  <a:pt x="460375" y="10301059"/>
                                </a:lnTo>
                                <a:lnTo>
                                  <a:pt x="3524986" y="10301059"/>
                                </a:lnTo>
                                <a:lnTo>
                                  <a:pt x="3555517" y="10287444"/>
                                </a:lnTo>
                                <a:lnTo>
                                  <a:pt x="3578949" y="10268140"/>
                                </a:lnTo>
                                <a:lnTo>
                                  <a:pt x="3597173" y="10247046"/>
                                </a:lnTo>
                                <a:lnTo>
                                  <a:pt x="3612096" y="10228059"/>
                                </a:lnTo>
                                <a:lnTo>
                                  <a:pt x="3625608" y="10215080"/>
                                </a:lnTo>
                                <a:lnTo>
                                  <a:pt x="3639616" y="10211994"/>
                                </a:lnTo>
                                <a:lnTo>
                                  <a:pt x="3656025" y="10222700"/>
                                </a:lnTo>
                                <a:lnTo>
                                  <a:pt x="3676739" y="10251097"/>
                                </a:lnTo>
                                <a:lnTo>
                                  <a:pt x="3703637" y="10301059"/>
                                </a:lnTo>
                                <a:lnTo>
                                  <a:pt x="6809486" y="10301059"/>
                                </a:lnTo>
                                <a:lnTo>
                                  <a:pt x="6818490" y="10284142"/>
                                </a:lnTo>
                                <a:lnTo>
                                  <a:pt x="6829615" y="10248227"/>
                                </a:lnTo>
                                <a:lnTo>
                                  <a:pt x="6843331" y="10200081"/>
                                </a:lnTo>
                                <a:lnTo>
                                  <a:pt x="6860095" y="10146513"/>
                                </a:lnTo>
                                <a:lnTo>
                                  <a:pt x="6880352" y="10094328"/>
                                </a:lnTo>
                                <a:lnTo>
                                  <a:pt x="6904558" y="10050297"/>
                                </a:lnTo>
                                <a:lnTo>
                                  <a:pt x="6933158" y="10021227"/>
                                </a:lnTo>
                                <a:lnTo>
                                  <a:pt x="6973989" y="10006711"/>
                                </a:lnTo>
                                <a:lnTo>
                                  <a:pt x="7008050" y="10009429"/>
                                </a:lnTo>
                                <a:lnTo>
                                  <a:pt x="7032155" y="10018052"/>
                                </a:lnTo>
                                <a:lnTo>
                                  <a:pt x="7043102" y="10021227"/>
                                </a:lnTo>
                                <a:lnTo>
                                  <a:pt x="7047738" y="10002228"/>
                                </a:lnTo>
                                <a:lnTo>
                                  <a:pt x="7048424" y="9965906"/>
                                </a:lnTo>
                                <a:lnTo>
                                  <a:pt x="7050849" y="9917900"/>
                                </a:lnTo>
                                <a:lnTo>
                                  <a:pt x="7060730" y="9863849"/>
                                </a:lnTo>
                                <a:lnTo>
                                  <a:pt x="7083730" y="9809353"/>
                                </a:lnTo>
                                <a:lnTo>
                                  <a:pt x="7125563" y="9760052"/>
                                </a:lnTo>
                                <a:lnTo>
                                  <a:pt x="7205027" y="9727273"/>
                                </a:lnTo>
                                <a:lnTo>
                                  <a:pt x="7247560" y="9711550"/>
                                </a:lnTo>
                                <a:lnTo>
                                  <a:pt x="7269861" y="9694761"/>
                                </a:lnTo>
                                <a:lnTo>
                                  <a:pt x="7269861" y="5459996"/>
                                </a:lnTo>
                                <a:lnTo>
                                  <a:pt x="7226694" y="5415597"/>
                                </a:lnTo>
                                <a:lnTo>
                                  <a:pt x="7205142" y="5382603"/>
                                </a:lnTo>
                                <a:lnTo>
                                  <a:pt x="7200582" y="5358346"/>
                                </a:lnTo>
                                <a:lnTo>
                                  <a:pt x="7208355" y="5340108"/>
                                </a:lnTo>
                                <a:lnTo>
                                  <a:pt x="7223811" y="5325186"/>
                                </a:lnTo>
                                <a:lnTo>
                                  <a:pt x="7242315" y="5310911"/>
                                </a:lnTo>
                                <a:lnTo>
                                  <a:pt x="7259218" y="5294554"/>
                                </a:lnTo>
                                <a:lnTo>
                                  <a:pt x="7269861" y="5273433"/>
                                </a:lnTo>
                                <a:lnTo>
                                  <a:pt x="7269861" y="103866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23378026" name="Graphic 4"/>
                        <wps:cNvSpPr/>
                        <wps:spPr>
                          <a:xfrm>
                            <a:off x="3300943" y="31750"/>
                            <a:ext cx="786765" cy="7867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86765" h="786765">
                                <a:moveTo>
                                  <a:pt x="786561" y="393280"/>
                                </a:moveTo>
                                <a:lnTo>
                                  <a:pt x="783497" y="442614"/>
                                </a:lnTo>
                                <a:lnTo>
                                  <a:pt x="774550" y="490118"/>
                                </a:lnTo>
                                <a:lnTo>
                                  <a:pt x="760088" y="535425"/>
                                </a:lnTo>
                                <a:lnTo>
                                  <a:pt x="740481" y="578166"/>
                                </a:lnTo>
                                <a:lnTo>
                                  <a:pt x="716096" y="617972"/>
                                </a:lnTo>
                                <a:lnTo>
                                  <a:pt x="687304" y="654476"/>
                                </a:lnTo>
                                <a:lnTo>
                                  <a:pt x="654471" y="687308"/>
                                </a:lnTo>
                                <a:lnTo>
                                  <a:pt x="617967" y="716100"/>
                                </a:lnTo>
                                <a:lnTo>
                                  <a:pt x="578160" y="740483"/>
                                </a:lnTo>
                                <a:lnTo>
                                  <a:pt x="535420" y="760090"/>
                                </a:lnTo>
                                <a:lnTo>
                                  <a:pt x="490114" y="774550"/>
                                </a:lnTo>
                                <a:lnTo>
                                  <a:pt x="442611" y="783497"/>
                                </a:lnTo>
                                <a:lnTo>
                                  <a:pt x="393280" y="786561"/>
                                </a:lnTo>
                                <a:lnTo>
                                  <a:pt x="343947" y="783497"/>
                                </a:lnTo>
                                <a:lnTo>
                                  <a:pt x="296443" y="774550"/>
                                </a:lnTo>
                                <a:lnTo>
                                  <a:pt x="251136" y="760090"/>
                                </a:lnTo>
                                <a:lnTo>
                                  <a:pt x="208395" y="740483"/>
                                </a:lnTo>
                                <a:lnTo>
                                  <a:pt x="168588" y="716100"/>
                                </a:lnTo>
                                <a:lnTo>
                                  <a:pt x="132085" y="687308"/>
                                </a:lnTo>
                                <a:lnTo>
                                  <a:pt x="99253" y="654476"/>
                                </a:lnTo>
                                <a:lnTo>
                                  <a:pt x="70461" y="617972"/>
                                </a:lnTo>
                                <a:lnTo>
                                  <a:pt x="46078" y="578166"/>
                                </a:lnTo>
                                <a:lnTo>
                                  <a:pt x="26471" y="535425"/>
                                </a:lnTo>
                                <a:lnTo>
                                  <a:pt x="12010" y="490118"/>
                                </a:lnTo>
                                <a:lnTo>
                                  <a:pt x="3064" y="442614"/>
                                </a:lnTo>
                                <a:lnTo>
                                  <a:pt x="0" y="393280"/>
                                </a:lnTo>
                                <a:lnTo>
                                  <a:pt x="3064" y="343947"/>
                                </a:lnTo>
                                <a:lnTo>
                                  <a:pt x="12010" y="296443"/>
                                </a:lnTo>
                                <a:lnTo>
                                  <a:pt x="26471" y="251136"/>
                                </a:lnTo>
                                <a:lnTo>
                                  <a:pt x="46078" y="208395"/>
                                </a:lnTo>
                                <a:lnTo>
                                  <a:pt x="70461" y="168588"/>
                                </a:lnTo>
                                <a:lnTo>
                                  <a:pt x="99253" y="132085"/>
                                </a:lnTo>
                                <a:lnTo>
                                  <a:pt x="132085" y="99253"/>
                                </a:lnTo>
                                <a:lnTo>
                                  <a:pt x="168588" y="70461"/>
                                </a:lnTo>
                                <a:lnTo>
                                  <a:pt x="208395" y="46078"/>
                                </a:lnTo>
                                <a:lnTo>
                                  <a:pt x="251136" y="26471"/>
                                </a:lnTo>
                                <a:lnTo>
                                  <a:pt x="296443" y="12010"/>
                                </a:lnTo>
                                <a:lnTo>
                                  <a:pt x="343947" y="3064"/>
                                </a:lnTo>
                                <a:lnTo>
                                  <a:pt x="393280" y="0"/>
                                </a:lnTo>
                                <a:lnTo>
                                  <a:pt x="442611" y="3064"/>
                                </a:lnTo>
                                <a:lnTo>
                                  <a:pt x="490114" y="12010"/>
                                </a:lnTo>
                                <a:lnTo>
                                  <a:pt x="535420" y="26471"/>
                                </a:lnTo>
                                <a:lnTo>
                                  <a:pt x="578160" y="46078"/>
                                </a:lnTo>
                                <a:lnTo>
                                  <a:pt x="617967" y="70461"/>
                                </a:lnTo>
                                <a:lnTo>
                                  <a:pt x="654471" y="99253"/>
                                </a:lnTo>
                                <a:lnTo>
                                  <a:pt x="687304" y="132085"/>
                                </a:lnTo>
                                <a:lnTo>
                                  <a:pt x="716096" y="168588"/>
                                </a:lnTo>
                                <a:lnTo>
                                  <a:pt x="740481" y="208395"/>
                                </a:lnTo>
                                <a:lnTo>
                                  <a:pt x="760088" y="251136"/>
                                </a:lnTo>
                                <a:lnTo>
                                  <a:pt x="774550" y="296443"/>
                                </a:lnTo>
                                <a:lnTo>
                                  <a:pt x="783497" y="343947"/>
                                </a:lnTo>
                                <a:lnTo>
                                  <a:pt x="786561" y="393280"/>
                                </a:lnTo>
                                <a:close/>
                              </a:path>
                            </a:pathLst>
                          </a:custGeom>
                          <a:ln w="63500">
                            <a:solidFill>
                              <a:srgbClr val="707C84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607074823" name="Image 5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405848" y="136667"/>
                            <a:ext cx="576737" cy="576736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F1B64D7" id="Group 1" o:spid="_x0000_s1026" style="position:absolute;margin-left:0;margin-top:0;width:569.7pt;height:801pt;z-index:-251653120;mso-wrap-distance-left:0;mso-wrap-distance-right:0;mso-position-horizontal:center;mso-position-horizontal-relative:margin;mso-position-vertical:center;mso-position-vertical-relative:margin;mso-width-relative:margin;mso-height-relative:margin" coordorigin=",317" coordsize="73799,10376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">
                <v:shape id="Graphic 2" o:spid="_x0000_s1027" style="position:absolute;top:3895;width:73799;height:100183;visibility:visible;mso-wrap-style:square;v-text-anchor:top" coordsize="7379970,100183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" path="m6919417,l474116,,461220,54533r-13634,50014l433085,149656r-15498,39817l383083,251691r-40044,36423l320616,295687r-24198,-32l242185,271227,211891,246061,179304,211745,144297,167894r-17127,9813l136731,207918r25836,41227l194268,292008r27153,35119l233616,345122r4870,55469l230741,446554r-17894,37625l187267,514631r-30801,24446l122907,558684,57375,588045,30329,600133,10382,612047,,624954,,9392970r43589,16920l84020,9428179r36727,19846l153222,9469612r50004,49140l229653,9577082r3003,33075l228122,9646086r-12618,38969l194255,9727249r-30428,45604l123672,9822053r48217,-34998l214589,9759564r37724,-19757l285596,9728014r29381,-3601l340995,9729232r44095,35812l422185,9837280r17267,50347l456583,9947766r17533,70159l6919417,10017925r9516,-57613l6940298,9908178r13197,-46387l6968509,9821414r35420,-61657l7046434,9725335r23872,-6333l7095904,9720274r56313,26427l7182901,9772386r32349,34355l7249248,9850031r-32623,-56852l7190871,9741807r-18990,-46330l7159552,9653748r-5772,-37566l7154461,9582340r20310,-58270l7219651,9475427r31394,-21809l7288272,9432898r42954,-20069l7379804,9392970r,-8768016l7340958,602747r-38553,-19509l7265065,563387r-35212,-23234l7197690,510495r-28199,-39122l7146175,419747r8812,-52286l7172067,321532r22687,-41712l7246311,200481r23549,-41909l7229435,198578r-37472,33071l7157297,257545r-61495,29304l7068680,289775r-24900,-5211l7000061,248763r-36584,-71240l6947494,128011,6932856,68916,6919417,xe" fillcolor="#7b888f" stroked="f">
                  <v:path arrowok="t"/>
                </v:shape>
                <v:shape id="Graphic 3" o:spid="_x0000_s1028" style="position:absolute;left:549;top:317;width:72701;height:103016;visibility:visible;mso-wrap-style:square;v-text-anchor:top" coordsize="7270115,103016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" path="m7269861,1038669r-13500,-14567l7230084,1011275r-34963,-14529l7155561,977023r-40107,-28359l7078904,908189r-28931,-56070l7047966,829779r3899,-64960l7049973,740181r-16459,-14605l7003872,724611r-35801,-178l6933158,712203r-29298,-31407l6879869,635990r-19532,-51854l6844385,531520r-13220,-47041l6819824,449326r-10338,-16955l4030116,432371r2426,-39091l4029481,343954r-8953,-47511l4006062,251142r-19596,-42748l3962069,168592r-28790,-36500l3900449,99263,3863949,70459,3824135,46075,3781399,26479,3736098,12014,3688588,3073,3639261,r-49340,3073l3542423,12014r-45313,14465l3454374,46075r-39802,24384l3378060,99263r-32830,32829l3316440,168592r-24384,39802l3272447,251142r-14453,45301l3249041,343954r-3061,49326l3248393,432371r-2788018,l451434,449148r-11049,35598l426770,532511r-16687,53289l389839,637946r-24295,44348l336689,712203r-34950,10541l265963,721550r-29616,1130l219875,740181r8153,44767l229489,825538r-9614,45237l189509,919899r-43205,37173l98005,984897r-45643,21133l17119,1023086,,1038669,,5273433r43053,44730l64503,5350345r4496,22517l61214,5388597r-15456,11836l27317,5411254r-16802,12674l,5441340,,9694761r16370,13538l96799,9742475r48489,27457l188912,9808858r30963,53797l222046,9890150r-4241,79667l219875,9993249r17081,7950l268503,10003955r36449,4407l370649,10060330r27140,55042l419239,10176662r16840,57836l449427,10279189r10948,21870l3524986,10301059r30531,-13615l3578949,10268140r18224,-21094l3612096,10228059r13512,-12979l3639616,10211994r16409,10706l3676739,10251097r26898,49962l6809486,10301059r9004,-16917l6829615,10248227r13716,-48146l6860095,10146513r20257,-52185l6904558,10050297r28600,-29070l6973989,10006711r34061,2718l7032155,10018052r10947,3175l7047738,10002228r686,-36322l7050849,9917900r9881,-54051l7083730,9809353r41833,-49301l7205027,9727273r42533,-15723l7269861,9694761r,-4234765l7226694,5415597r-21552,-32994l7200582,5358346r7773,-18238l7223811,5325186r18504,-14275l7259218,5294554r10643,-21121l7269861,1038669xe" stroked="f">
                  <v:path arrowok="t"/>
                </v:shape>
                <v:shape id="Graphic 4" o:spid="_x0000_s1029" style="position:absolute;left:33009;top:317;width:7868;height:7868;visibility:visible;mso-wrap-style:square;v-text-anchor:top" coordsize="786765,7867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" path="m786561,393280r-3064,49334l774550,490118r-14462,45307l740481,578166r-24385,39806l687304,654476r-32833,32832l617967,716100r-39807,24383l535420,760090r-45306,14460l442611,783497r-49331,3064l343947,783497r-47504,-8947l251136,760090,208395,740483,168588,716100,132085,687308,99253,654476,70461,617972,46078,578166,26471,535425,12010,490118,3064,442614,,393280,3064,343947r8946,-47504l26471,251136,46078,208395,70461,168588,99253,132085,132085,99253,168588,70461,208395,46078,251136,26471,296443,12010,343947,3064,393280,r49331,3064l490114,12010r45306,14461l578160,46078r39807,24383l654471,99253r32833,32832l716096,168588r24385,39807l760088,251136r14462,45307l783497,343947r3064,49333xe" filled="f" strokecolor="#707c84" strokeweight="5pt">
                  <v:path arrowok="t"/>
                </v:shape>
                <v:shape id="Image 5" o:spid="_x0000_s1030" type="#_x0000_t75" style="position:absolute;left:34058;top:1366;width:5767;height:576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">
                  <v:imagedata r:id="rId8" o:title=""/>
                </v:shape>
                <w10:wrap anchorx="margin" anchory="margin"/>
              </v:group>
            </w:pict>
          </mc:Fallback>
        </mc:AlternateContent>
      </w:r>
      <w:r>
        <w:rPr>
          <w:rFonts w:ascii="Meiryo UI" w:eastAsia="Meiryo UI" w:hAnsi="Meiryo UI" w:hint="eastAsia"/>
          <w:b/>
          <w:bCs/>
          <w:sz w:val="32"/>
          <w:szCs w:val="32"/>
        </w:rPr>
        <w:t>（</w:t>
      </w:r>
      <w:r w:rsidRPr="003C5DA8">
        <w:rPr>
          <w:rFonts w:ascii="Meiryo UI" w:eastAsia="Meiryo UI" w:hAnsi="Meiryo UI" w:hint="eastAsia"/>
          <w:b/>
          <w:bCs/>
          <w:sz w:val="32"/>
          <w:szCs w:val="32"/>
        </w:rPr>
        <w:t>確定給付企業年金【DB】</w:t>
      </w:r>
      <w:r>
        <w:rPr>
          <w:rFonts w:ascii="Meiryo UI" w:eastAsia="Meiryo UI" w:hAnsi="Meiryo UI" w:hint="eastAsia"/>
          <w:b/>
          <w:bCs/>
          <w:sz w:val="32"/>
          <w:szCs w:val="32"/>
        </w:rPr>
        <w:t>）</w:t>
      </w:r>
    </w:p>
    <w:p w14:paraId="6D5E06B2" w14:textId="7CB8A324" w:rsidR="003C5DA8" w:rsidRPr="003C5DA8" w:rsidRDefault="003C5DA8" w:rsidP="003C5DA8">
      <w:pPr>
        <w:spacing w:line="400" w:lineRule="exact"/>
        <w:ind w:firstLineChars="35" w:firstLine="112"/>
        <w:rPr>
          <w:rFonts w:ascii="Meiryo UI" w:eastAsia="Meiryo UI" w:hAnsi="Meiryo UI"/>
          <w:sz w:val="32"/>
          <w:szCs w:val="32"/>
        </w:rPr>
      </w:pPr>
      <w:r>
        <w:rPr>
          <w:rFonts w:ascii="Meiryo UI" w:eastAsia="Meiryo UI" w:hAnsi="Meiryo UI" w:hint="eastAsia"/>
          <w:b/>
          <w:bCs/>
          <w:sz w:val="32"/>
          <w:szCs w:val="32"/>
        </w:rPr>
        <w:t xml:space="preserve">　　　　　　　　　</w:t>
      </w:r>
      <w:r w:rsidRPr="003C5DA8">
        <w:rPr>
          <w:rFonts w:ascii="Meiryo UI" w:eastAsia="Meiryo UI" w:hAnsi="Meiryo UI" w:hint="eastAsia"/>
          <w:b/>
          <w:bCs/>
          <w:sz w:val="36"/>
          <w:szCs w:val="36"/>
        </w:rPr>
        <w:t>ネクストプラス</w:t>
      </w:r>
      <w:r>
        <w:rPr>
          <w:rFonts w:ascii="Meiryo UI" w:eastAsia="Meiryo UI" w:hAnsi="Meiryo UI" w:hint="eastAsia"/>
          <w:b/>
          <w:bCs/>
          <w:sz w:val="36"/>
          <w:szCs w:val="36"/>
        </w:rPr>
        <w:t>DC（</w:t>
      </w:r>
      <w:r w:rsidRPr="003C5DA8">
        <w:rPr>
          <w:rFonts w:ascii="Meiryo UI" w:eastAsia="Meiryo UI" w:hAnsi="Meiryo UI" w:hint="eastAsia"/>
          <w:b/>
          <w:bCs/>
          <w:sz w:val="32"/>
          <w:szCs w:val="32"/>
        </w:rPr>
        <w:t>確定拠出年金</w:t>
      </w:r>
      <w:r>
        <w:rPr>
          <w:rFonts w:ascii="Meiryo UI" w:eastAsia="Meiryo UI" w:hAnsi="Meiryo UI" w:hint="eastAsia"/>
          <w:b/>
          <w:bCs/>
          <w:sz w:val="32"/>
          <w:szCs w:val="32"/>
        </w:rPr>
        <w:t>）</w:t>
      </w:r>
    </w:p>
    <w:p w14:paraId="505AB02D" w14:textId="77777777" w:rsidR="003C5DA8" w:rsidRPr="00266DB4" w:rsidRDefault="003C5DA8" w:rsidP="003C5DA8">
      <w:pPr>
        <w:rPr>
          <w:rFonts w:ascii="BIZ UDゴシック" w:eastAsia="BIZ UDゴシック" w:hAnsi="BIZ UDゴシック"/>
        </w:rPr>
      </w:pPr>
    </w:p>
    <w:p w14:paraId="42258CFB" w14:textId="77777777" w:rsidR="003C5DA8" w:rsidRPr="00717701" w:rsidRDefault="003C5DA8" w:rsidP="00717701">
      <w:pPr>
        <w:spacing w:line="420" w:lineRule="exact"/>
        <w:ind w:leftChars="-26" w:left="-1" w:hangingChars="17" w:hanging="54"/>
        <w:rPr>
          <w:rFonts w:ascii="BIZ UDゴシック" w:eastAsia="BIZ UDゴシック" w:hAnsi="BIZ UDゴシック"/>
          <w:sz w:val="28"/>
          <w:szCs w:val="28"/>
        </w:rPr>
      </w:pPr>
      <w:r w:rsidRPr="00266DB4">
        <w:rPr>
          <w:rFonts w:ascii="BIZ UDゴシック" w:eastAsia="BIZ UDゴシック" w:hAnsi="BIZ UDゴシック" w:hint="eastAsia"/>
          <w:sz w:val="32"/>
          <w:szCs w:val="32"/>
        </w:rPr>
        <w:t xml:space="preserve">　　</w:t>
      </w:r>
      <w:r w:rsidRPr="00717701">
        <w:rPr>
          <w:rFonts w:ascii="BIZ UDゴシック" w:eastAsia="BIZ UDゴシック" w:hAnsi="BIZ UDゴシック" w:hint="eastAsia"/>
          <w:sz w:val="28"/>
          <w:szCs w:val="28"/>
        </w:rPr>
        <w:t>・ＤＢ掛金は全額事業主負担で、積み立てた掛金は退職の際に</w:t>
      </w:r>
    </w:p>
    <w:p w14:paraId="359E62D5" w14:textId="77777777" w:rsidR="003C5DA8" w:rsidRPr="00717701" w:rsidRDefault="003C5DA8" w:rsidP="00717701">
      <w:pPr>
        <w:spacing w:line="420" w:lineRule="exact"/>
        <w:rPr>
          <w:rFonts w:ascii="BIZ UDゴシック" w:eastAsia="BIZ UDゴシック" w:hAnsi="BIZ UDゴシック"/>
          <w:sz w:val="28"/>
          <w:szCs w:val="28"/>
        </w:rPr>
      </w:pPr>
      <w:r w:rsidRPr="00717701">
        <w:rPr>
          <w:rFonts w:ascii="BIZ UDゴシック" w:eastAsia="BIZ UDゴシック" w:hAnsi="BIZ UDゴシック" w:hint="eastAsia"/>
          <w:sz w:val="28"/>
          <w:szCs w:val="28"/>
        </w:rPr>
        <w:t xml:space="preserve"> 　　 あなたが受け取ることができます</w:t>
      </w:r>
    </w:p>
    <w:p w14:paraId="7E278F2D" w14:textId="4FB82F29" w:rsidR="003C5DA8" w:rsidRPr="00717701" w:rsidRDefault="003C5DA8" w:rsidP="00717701">
      <w:pPr>
        <w:spacing w:line="420" w:lineRule="exact"/>
        <w:rPr>
          <w:rFonts w:ascii="BIZ UDゴシック" w:eastAsia="BIZ UDゴシック" w:hAnsi="BIZ UDゴシック"/>
          <w:sz w:val="28"/>
          <w:szCs w:val="28"/>
        </w:rPr>
      </w:pPr>
      <w:r w:rsidRPr="00717701">
        <w:rPr>
          <w:rFonts w:ascii="BIZ UDゴシック" w:eastAsia="BIZ UDゴシック" w:hAnsi="BIZ UDゴシック" w:hint="eastAsia"/>
          <w:sz w:val="28"/>
          <w:szCs w:val="28"/>
        </w:rPr>
        <w:t xml:space="preserve">　　・ＤＢの受け取り方は一括受け取りの他、年金受け取り、</w:t>
      </w:r>
    </w:p>
    <w:p w14:paraId="4EACA257" w14:textId="77777777" w:rsidR="003C5DA8" w:rsidRPr="00717701" w:rsidRDefault="003C5DA8" w:rsidP="00717701">
      <w:pPr>
        <w:spacing w:line="420" w:lineRule="exact"/>
        <w:rPr>
          <w:rFonts w:ascii="BIZ UDゴシック" w:eastAsia="BIZ UDゴシック" w:hAnsi="BIZ UDゴシック"/>
          <w:sz w:val="28"/>
          <w:szCs w:val="28"/>
        </w:rPr>
      </w:pPr>
      <w:r w:rsidRPr="00717701">
        <w:rPr>
          <w:rFonts w:ascii="BIZ UDゴシック" w:eastAsia="BIZ UDゴシック" w:hAnsi="BIZ UDゴシック" w:hint="eastAsia"/>
          <w:sz w:val="28"/>
          <w:szCs w:val="28"/>
        </w:rPr>
        <w:t xml:space="preserve">　　　</w:t>
      </w:r>
      <w:proofErr w:type="spellStart"/>
      <w:r w:rsidRPr="00717701">
        <w:rPr>
          <w:rFonts w:ascii="BIZ UDゴシック" w:eastAsia="BIZ UDゴシック" w:hAnsi="BIZ UDゴシック" w:hint="eastAsia"/>
          <w:sz w:val="28"/>
          <w:szCs w:val="28"/>
        </w:rPr>
        <w:t>iDeCo</w:t>
      </w:r>
      <w:proofErr w:type="spellEnd"/>
      <w:r w:rsidRPr="00717701">
        <w:rPr>
          <w:rFonts w:ascii="BIZ UDゴシック" w:eastAsia="BIZ UDゴシック" w:hAnsi="BIZ UDゴシック" w:hint="eastAsia"/>
          <w:sz w:val="28"/>
          <w:szCs w:val="28"/>
        </w:rPr>
        <w:t>など他制度への移換も可能です</w:t>
      </w:r>
    </w:p>
    <w:p w14:paraId="2A430977" w14:textId="458A88D8" w:rsidR="00133D23" w:rsidRPr="00717701" w:rsidRDefault="00133D23" w:rsidP="00717701">
      <w:pPr>
        <w:spacing w:line="420" w:lineRule="exact"/>
        <w:rPr>
          <w:rFonts w:ascii="BIZ UDゴシック" w:eastAsia="BIZ UDゴシック" w:hAnsi="BIZ UDゴシック"/>
          <w:sz w:val="28"/>
          <w:szCs w:val="28"/>
        </w:rPr>
      </w:pPr>
      <w:r w:rsidRPr="00717701">
        <w:rPr>
          <w:rFonts w:ascii="BIZ UDゴシック" w:eastAsia="BIZ UDゴシック" w:hAnsi="BIZ UDゴシック" w:hint="eastAsia"/>
          <w:sz w:val="28"/>
          <w:szCs w:val="28"/>
        </w:rPr>
        <w:t xml:space="preserve">　　・ＤＣの受け取りは原則60歳以降、それまでにご退職されたときは</w:t>
      </w:r>
    </w:p>
    <w:p w14:paraId="0052286B" w14:textId="068A64D4" w:rsidR="00133D23" w:rsidRPr="00717701" w:rsidRDefault="00133D23" w:rsidP="00717701">
      <w:pPr>
        <w:spacing w:line="420" w:lineRule="exact"/>
        <w:rPr>
          <w:rFonts w:ascii="BIZ UDゴシック" w:eastAsia="BIZ UDゴシック" w:hAnsi="BIZ UDゴシック"/>
          <w:sz w:val="28"/>
          <w:szCs w:val="28"/>
        </w:rPr>
      </w:pPr>
      <w:r w:rsidRPr="00717701">
        <w:rPr>
          <w:rFonts w:ascii="BIZ UDゴシック" w:eastAsia="BIZ UDゴシック" w:hAnsi="BIZ UDゴシック" w:hint="eastAsia"/>
          <w:sz w:val="28"/>
          <w:szCs w:val="28"/>
        </w:rPr>
        <w:t xml:space="preserve">　　　転職先の制度や</w:t>
      </w:r>
      <w:proofErr w:type="spellStart"/>
      <w:r w:rsidRPr="00717701">
        <w:rPr>
          <w:rFonts w:ascii="BIZ UDゴシック" w:eastAsia="BIZ UDゴシック" w:hAnsi="BIZ UDゴシック" w:hint="eastAsia"/>
          <w:sz w:val="28"/>
          <w:szCs w:val="28"/>
        </w:rPr>
        <w:t>iDeCo</w:t>
      </w:r>
      <w:proofErr w:type="spellEnd"/>
      <w:r w:rsidRPr="00717701">
        <w:rPr>
          <w:rFonts w:ascii="BIZ UDゴシック" w:eastAsia="BIZ UDゴシック" w:hAnsi="BIZ UDゴシック" w:hint="eastAsia"/>
          <w:sz w:val="28"/>
          <w:szCs w:val="28"/>
        </w:rPr>
        <w:t>への移換を行ってください</w:t>
      </w:r>
    </w:p>
    <w:p w14:paraId="1FF64232" w14:textId="77777777" w:rsidR="003C5DA8" w:rsidRDefault="003C5DA8" w:rsidP="003C5DA8">
      <w:pPr>
        <w:rPr>
          <w:rFonts w:ascii="BIZ UDゴシック" w:eastAsia="BIZ UDゴシック" w:hAnsi="BIZ UDゴシック"/>
        </w:rPr>
      </w:pPr>
    </w:p>
    <w:p w14:paraId="4AA2A8F6" w14:textId="77777777" w:rsidR="00717701" w:rsidRPr="00266DB4" w:rsidRDefault="00717701" w:rsidP="003C5DA8">
      <w:pPr>
        <w:rPr>
          <w:rFonts w:ascii="BIZ UDゴシック" w:eastAsia="BIZ UDゴシック" w:hAnsi="BIZ UDゴシック"/>
        </w:rPr>
      </w:pPr>
    </w:p>
    <w:p w14:paraId="455635E8" w14:textId="77777777" w:rsidR="003C5DA8" w:rsidRPr="00266DB4" w:rsidRDefault="003C5DA8" w:rsidP="003C5DA8">
      <w:pPr>
        <w:spacing w:line="360" w:lineRule="exact"/>
        <w:rPr>
          <w:rFonts w:ascii="BIZ UDゴシック" w:eastAsia="BIZ UDゴシック" w:hAnsi="BIZ UDゴシック"/>
          <w:sz w:val="32"/>
          <w:szCs w:val="32"/>
        </w:rPr>
      </w:pPr>
      <w:r>
        <w:rPr>
          <w:rFonts w:ascii="BIZ UDゴシック" w:eastAsia="BIZ UDゴシック" w:hAnsi="BIZ UDゴシック" w:hint="eastAsia"/>
          <w:sz w:val="32"/>
          <w:szCs w:val="32"/>
        </w:rPr>
        <w:t xml:space="preserve">　</w:t>
      </w:r>
      <w:r w:rsidRPr="00266DB4">
        <w:rPr>
          <w:rFonts w:ascii="BIZ UDゴシック" w:eastAsia="BIZ UDゴシック" w:hAnsi="BIZ UDゴシック" w:hint="eastAsia"/>
          <w:sz w:val="32"/>
          <w:szCs w:val="32"/>
        </w:rPr>
        <w:t>当社在職中は掛金の積立だけでなく、</w:t>
      </w:r>
    </w:p>
    <w:p w14:paraId="175ED289" w14:textId="77777777" w:rsidR="003C5DA8" w:rsidRPr="00266DB4" w:rsidRDefault="003C5DA8" w:rsidP="003C5DA8">
      <w:pPr>
        <w:spacing w:line="360" w:lineRule="exact"/>
        <w:rPr>
          <w:rFonts w:ascii="BIZ UDゴシック" w:eastAsia="BIZ UDゴシック" w:hAnsi="BIZ UDゴシック"/>
          <w:sz w:val="32"/>
          <w:szCs w:val="32"/>
        </w:rPr>
      </w:pPr>
      <w:r w:rsidRPr="00266DB4">
        <w:rPr>
          <w:rFonts w:ascii="BIZ UDゴシック" w:eastAsia="BIZ UDゴシック" w:hAnsi="BIZ UDゴシック" w:hint="eastAsia"/>
          <w:sz w:val="32"/>
          <w:szCs w:val="32"/>
        </w:rPr>
        <w:t xml:space="preserve">　　　　　　　　　　　　　　様々な福利厚生サービスが利用可能です</w:t>
      </w:r>
    </w:p>
    <w:tbl>
      <w:tblPr>
        <w:tblStyle w:val="TableNormal"/>
        <w:tblpPr w:leftFromText="113" w:rightFromText="142" w:vertAnchor="page" w:horzAnchor="margin" w:tblpXSpec="center" w:tblpY="10651"/>
        <w:tblW w:w="10734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Look w:val="01E0" w:firstRow="1" w:lastRow="1" w:firstColumn="1" w:lastColumn="1" w:noHBand="0" w:noVBand="0"/>
      </w:tblPr>
      <w:tblGrid>
        <w:gridCol w:w="7984"/>
        <w:gridCol w:w="2750"/>
      </w:tblGrid>
      <w:tr w:rsidR="00133D23" w:rsidRPr="004F62E4" w14:paraId="3231063B" w14:textId="77777777" w:rsidTr="00133D23">
        <w:trPr>
          <w:trHeight w:val="1195"/>
        </w:trPr>
        <w:tc>
          <w:tcPr>
            <w:tcW w:w="7984" w:type="dxa"/>
            <w:tcBorders>
              <w:right w:val="nil"/>
            </w:tcBorders>
          </w:tcPr>
          <w:p w14:paraId="5AD85827" w14:textId="77777777" w:rsidR="00133D23" w:rsidRPr="003F1811" w:rsidRDefault="00133D23" w:rsidP="00133D23">
            <w:pPr>
              <w:pStyle w:val="TableParagraph"/>
              <w:spacing w:before="85" w:line="422" w:lineRule="exact"/>
              <w:ind w:left="274"/>
              <w:rPr>
                <w:rFonts w:ascii="Meiryo UI" w:eastAsia="Meiryo UI" w:hAnsi="Meiryo UI"/>
                <w:sz w:val="24"/>
                <w:szCs w:val="24"/>
                <w:lang w:eastAsia="ja-JP"/>
              </w:rPr>
            </w:pPr>
            <w:r w:rsidRPr="003F1811">
              <w:rPr>
                <w:rFonts w:ascii="Meiryo UI" w:eastAsia="Meiryo UI" w:hAnsi="Meiryo UI"/>
                <w:color w:val="231F20"/>
                <w:spacing w:val="-1"/>
                <w:w w:val="120"/>
                <w:sz w:val="24"/>
                <w:szCs w:val="24"/>
                <w:lang w:eastAsia="ja-JP"/>
              </w:rPr>
              <w:t>遊び、泊まり、癒し、様々な割引チケット</w:t>
            </w:r>
          </w:p>
          <w:p w14:paraId="38BAB28D" w14:textId="77777777" w:rsidR="00133D23" w:rsidRPr="004F62E4" w:rsidRDefault="00133D23" w:rsidP="00133D23">
            <w:pPr>
              <w:pStyle w:val="TableParagraph"/>
              <w:spacing w:line="525" w:lineRule="exact"/>
              <w:ind w:left="274"/>
              <w:rPr>
                <w:rFonts w:ascii="Meiryo UI" w:eastAsia="Meiryo UI" w:hAnsi="Meiryo UI"/>
                <w:sz w:val="34"/>
                <w:lang w:eastAsia="ja-JP"/>
              </w:rPr>
            </w:pPr>
            <w:r w:rsidRPr="004F62E4">
              <w:rPr>
                <w:rFonts w:ascii="Meiryo UI" w:eastAsia="Meiryo UI" w:hAnsi="Meiryo UI"/>
                <w:color w:val="231F20"/>
                <w:spacing w:val="5"/>
                <w:w w:val="115"/>
                <w:sz w:val="34"/>
                <w:lang w:eastAsia="ja-JP"/>
              </w:rPr>
              <w:t>三井住友信託ビジネスアドバンテージ</w:t>
            </w:r>
            <w:r w:rsidRPr="004F62E4">
              <w:rPr>
                <w:rFonts w:ascii="Meiryo UI" w:eastAsia="Meiryo UI" w:hAnsi="Meiryo UI"/>
                <w:color w:val="231F20"/>
                <w:w w:val="115"/>
                <w:sz w:val="34"/>
                <w:lang w:eastAsia="ja-JP"/>
              </w:rPr>
              <w:t>Club</w:t>
            </w:r>
            <w:r w:rsidRPr="004F62E4">
              <w:rPr>
                <w:rFonts w:ascii="Meiryo UI" w:eastAsia="Meiryo UI" w:hAnsi="Meiryo UI"/>
                <w:color w:val="231F20"/>
                <w:spacing w:val="29"/>
                <w:w w:val="115"/>
                <w:sz w:val="34"/>
                <w:lang w:eastAsia="ja-JP"/>
              </w:rPr>
              <w:t xml:space="preserve"> </w:t>
            </w:r>
            <w:r w:rsidRPr="004F62E4">
              <w:rPr>
                <w:rFonts w:ascii="Meiryo UI" w:eastAsia="Meiryo UI" w:hAnsi="Meiryo UI"/>
                <w:color w:val="231F20"/>
                <w:spacing w:val="-5"/>
                <w:w w:val="115"/>
                <w:sz w:val="34"/>
                <w:lang w:eastAsia="ja-JP"/>
              </w:rPr>
              <w:t>O</w:t>
            </w:r>
            <w:r w:rsidRPr="004F62E4">
              <w:rPr>
                <w:rFonts w:ascii="Meiryo UI" w:eastAsia="Meiryo UI" w:hAnsi="Meiryo UI" w:cs="Courier New"/>
                <w:color w:val="231F20"/>
                <w:spacing w:val="-5"/>
                <w:w w:val="115"/>
                <w:sz w:val="34"/>
                <w:lang w:eastAsia="ja-JP"/>
              </w:rPr>
              <w:t>ﬀ</w:t>
            </w:r>
          </w:p>
        </w:tc>
        <w:tc>
          <w:tcPr>
            <w:tcW w:w="2750" w:type="dxa"/>
            <w:vMerge w:val="restart"/>
            <w:tcBorders>
              <w:left w:val="nil"/>
            </w:tcBorders>
          </w:tcPr>
          <w:p w14:paraId="6D6091A7" w14:textId="77777777" w:rsidR="00133D23" w:rsidRDefault="00133D23" w:rsidP="00133D23">
            <w:pPr>
              <w:pStyle w:val="TableParagraph"/>
              <w:spacing w:before="141" w:line="240" w:lineRule="exact"/>
              <w:ind w:left="0"/>
              <w:rPr>
                <w:rFonts w:ascii="Meiryo UI" w:eastAsia="Meiryo UI" w:hAnsi="Meiryo UI"/>
                <w:sz w:val="24"/>
                <w:lang w:eastAsia="ja-JP"/>
              </w:rPr>
            </w:pPr>
            <w:r>
              <w:rPr>
                <w:noProof/>
                <w:sz w:val="24"/>
              </w:rPr>
              <mc:AlternateContent>
                <mc:Choice Requires="wpg">
                  <w:drawing>
                    <wp:anchor distT="0" distB="0" distL="0" distR="0" simplePos="0" relativeHeight="251671552" behindDoc="1" locked="0" layoutInCell="1" allowOverlap="1" wp14:anchorId="5382BD1E" wp14:editId="599E02B6">
                      <wp:simplePos x="0" y="0"/>
                      <wp:positionH relativeFrom="column">
                        <wp:posOffset>29210</wp:posOffset>
                      </wp:positionH>
                      <wp:positionV relativeFrom="paragraph">
                        <wp:posOffset>57150</wp:posOffset>
                      </wp:positionV>
                      <wp:extent cx="1691005" cy="2260600"/>
                      <wp:effectExtent l="0" t="0" r="4445" b="6350"/>
                      <wp:wrapNone/>
                      <wp:docPr id="1260261794" name="Group 7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691005" cy="2260601"/>
                                <a:chOff x="0" y="0"/>
                                <a:chExt cx="1691639" cy="2138045"/>
                              </a:xfrm>
                            </wpg:grpSpPr>
                            <wps:wsp>
                              <wps:cNvPr id="381998621" name="Graphic 75"/>
                              <wps:cNvSpPr/>
                              <wps:spPr>
                                <a:xfrm>
                                  <a:off x="0" y="0"/>
                                  <a:ext cx="1691639" cy="213804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691639" h="2138045">
                                      <a:moveTo>
                                        <a:pt x="1502879" y="0"/>
                                      </a:moveTo>
                                      <a:lnTo>
                                        <a:pt x="188417" y="0"/>
                                      </a:lnTo>
                                      <a:lnTo>
                                        <a:pt x="138327" y="6730"/>
                                      </a:lnTo>
                                      <a:lnTo>
                                        <a:pt x="93317" y="25723"/>
                                      </a:lnTo>
                                      <a:lnTo>
                                        <a:pt x="55184" y="55184"/>
                                      </a:lnTo>
                                      <a:lnTo>
                                        <a:pt x="25723" y="93317"/>
                                      </a:lnTo>
                                      <a:lnTo>
                                        <a:pt x="6730" y="138327"/>
                                      </a:lnTo>
                                      <a:lnTo>
                                        <a:pt x="0" y="188417"/>
                                      </a:lnTo>
                                      <a:lnTo>
                                        <a:pt x="0" y="1949297"/>
                                      </a:lnTo>
                                      <a:lnTo>
                                        <a:pt x="6730" y="1999388"/>
                                      </a:lnTo>
                                      <a:lnTo>
                                        <a:pt x="25723" y="2044400"/>
                                      </a:lnTo>
                                      <a:lnTo>
                                        <a:pt x="55184" y="2082536"/>
                                      </a:lnTo>
                                      <a:lnTo>
                                        <a:pt x="93317" y="2112000"/>
                                      </a:lnTo>
                                      <a:lnTo>
                                        <a:pt x="138327" y="2130996"/>
                                      </a:lnTo>
                                      <a:lnTo>
                                        <a:pt x="188417" y="2137727"/>
                                      </a:lnTo>
                                      <a:lnTo>
                                        <a:pt x="1502879" y="2137727"/>
                                      </a:lnTo>
                                      <a:lnTo>
                                        <a:pt x="1552970" y="2130996"/>
                                      </a:lnTo>
                                      <a:lnTo>
                                        <a:pt x="1597982" y="2112000"/>
                                      </a:lnTo>
                                      <a:lnTo>
                                        <a:pt x="1636118" y="2082536"/>
                                      </a:lnTo>
                                      <a:lnTo>
                                        <a:pt x="1665582" y="2044400"/>
                                      </a:lnTo>
                                      <a:lnTo>
                                        <a:pt x="1684578" y="1999388"/>
                                      </a:lnTo>
                                      <a:lnTo>
                                        <a:pt x="1691309" y="1949297"/>
                                      </a:lnTo>
                                      <a:lnTo>
                                        <a:pt x="1691309" y="188417"/>
                                      </a:lnTo>
                                      <a:lnTo>
                                        <a:pt x="1684578" y="138327"/>
                                      </a:lnTo>
                                      <a:lnTo>
                                        <a:pt x="1665582" y="93317"/>
                                      </a:lnTo>
                                      <a:lnTo>
                                        <a:pt x="1636118" y="55184"/>
                                      </a:lnTo>
                                      <a:lnTo>
                                        <a:pt x="1597982" y="25723"/>
                                      </a:lnTo>
                                      <a:lnTo>
                                        <a:pt x="1552970" y="6730"/>
                                      </a:lnTo>
                                      <a:lnTo>
                                        <a:pt x="1502879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BC9C1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pic:pic xmlns:pic="http://schemas.openxmlformats.org/drawingml/2006/picture">
                              <pic:nvPicPr>
                                <pic:cNvPr id="284757853" name="Image 76"/>
                                <pic:cNvPicPr/>
                              </pic:nvPicPr>
                              <pic:blipFill>
                                <a:blip r:embed="rId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486300" y="1140727"/>
                                  <a:ext cx="778552" cy="778557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559E6D21" id="Group 74" o:spid="_x0000_s1026" style="position:absolute;margin-left:2.3pt;margin-top:4.5pt;width:133.15pt;height:178pt;z-index:-251644928;mso-wrap-distance-left:0;mso-wrap-distance-right:0;mso-height-relative:margin" coordsize="16916,2138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">
                      <v:shape id="Graphic 75" o:spid="_x0000_s1027" style="position:absolute;width:16916;height:21380;visibility:visible;mso-wrap-style:square;v-text-anchor:top" coordsize="1691639,21380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" path="m1502879,l188417,,138327,6730,93317,25723,55184,55184,25723,93317,6730,138327,,188417,,1949297r6730,50091l25723,2044400r29461,38136l93317,2112000r45010,18996l188417,2137727r1314462,l1552970,2130996r45012,-18996l1636118,2082536r29464,-38136l1684578,1999388r6731,-50091l1691309,188417r-6731,-50090l1665582,93317,1636118,55184,1597982,25723,1552970,6730,1502879,xe" fillcolor="#fbc9c1" stroked="f">
                        <v:path arrowok="t"/>
                      </v:shape>
                      <v:shape id="Image 76" o:spid="_x0000_s1028" type="#_x0000_t75" style="position:absolute;left:4863;top:11407;width:7785;height:77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">
                        <v:imagedata r:id="rId10" o:title=""/>
                      </v:shape>
                    </v:group>
                  </w:pict>
                </mc:Fallback>
              </mc:AlternateContent>
            </w:r>
            <w:r>
              <w:rPr>
                <w:rFonts w:ascii="Meiryo UI" w:eastAsia="Meiryo UI" w:hAnsi="Meiryo UI" w:hint="eastAsia"/>
                <w:sz w:val="24"/>
                <w:lang w:eastAsia="ja-JP"/>
              </w:rPr>
              <w:t xml:space="preserve">　　　　</w:t>
            </w:r>
          </w:p>
          <w:p w14:paraId="2CC0A9FB" w14:textId="77777777" w:rsidR="00133D23" w:rsidRDefault="00133D23" w:rsidP="00133D23">
            <w:pPr>
              <w:pStyle w:val="TableParagraph"/>
              <w:spacing w:before="141" w:line="240" w:lineRule="exact"/>
              <w:ind w:left="0"/>
              <w:rPr>
                <w:rFonts w:ascii="Meiryo UI" w:eastAsia="Meiryo UI" w:hAnsi="Meiryo UI"/>
                <w:sz w:val="24"/>
                <w:lang w:eastAsia="ja-JP"/>
              </w:rPr>
            </w:pPr>
            <w:r>
              <w:rPr>
                <w:rFonts w:ascii="Meiryo UI" w:eastAsia="Meiryo UI" w:hAnsi="Meiryo UI" w:hint="eastAsia"/>
                <w:sz w:val="24"/>
                <w:lang w:eastAsia="ja-JP"/>
              </w:rPr>
              <w:t xml:space="preserve">　　　　詳細は以下の</w:t>
            </w:r>
          </w:p>
          <w:p w14:paraId="7645D4D4" w14:textId="77777777" w:rsidR="00133D23" w:rsidRDefault="00133D23" w:rsidP="00133D23">
            <w:pPr>
              <w:pStyle w:val="TableParagraph"/>
              <w:spacing w:before="141" w:line="240" w:lineRule="exact"/>
              <w:ind w:left="0"/>
              <w:rPr>
                <w:rFonts w:ascii="Meiryo UI" w:eastAsia="Meiryo UI" w:hAnsi="Meiryo UI"/>
                <w:sz w:val="24"/>
                <w:lang w:eastAsia="ja-JP"/>
              </w:rPr>
            </w:pPr>
            <w:r>
              <w:rPr>
                <w:rFonts w:ascii="Meiryo UI" w:eastAsia="Meiryo UI" w:hAnsi="Meiryo UI" w:hint="eastAsia"/>
                <w:sz w:val="24"/>
                <w:lang w:eastAsia="ja-JP"/>
              </w:rPr>
              <w:t xml:space="preserve">　　　　QRコードから</w:t>
            </w:r>
          </w:p>
          <w:p w14:paraId="7002B044" w14:textId="77777777" w:rsidR="00133D23" w:rsidRPr="004F62E4" w:rsidRDefault="00133D23" w:rsidP="00133D23">
            <w:pPr>
              <w:pStyle w:val="TableParagraph"/>
              <w:spacing w:before="141" w:line="240" w:lineRule="exact"/>
              <w:ind w:left="0"/>
              <w:rPr>
                <w:rFonts w:ascii="Meiryo UI" w:eastAsia="Meiryo UI" w:hAnsi="Meiryo UI"/>
                <w:sz w:val="24"/>
                <w:lang w:eastAsia="ja-JP"/>
              </w:rPr>
            </w:pPr>
            <w:r>
              <w:rPr>
                <w:rFonts w:ascii="Meiryo UI" w:eastAsia="Meiryo UI" w:hAnsi="Meiryo UI" w:hint="eastAsia"/>
                <w:sz w:val="24"/>
                <w:lang w:eastAsia="ja-JP"/>
              </w:rPr>
              <w:t xml:space="preserve">　　　　ご確認ください</w:t>
            </w:r>
          </w:p>
        </w:tc>
      </w:tr>
      <w:tr w:rsidR="00133D23" w:rsidRPr="004F62E4" w14:paraId="0A3701D7" w14:textId="77777777" w:rsidTr="00133D23">
        <w:trPr>
          <w:trHeight w:val="1229"/>
        </w:trPr>
        <w:tc>
          <w:tcPr>
            <w:tcW w:w="7984" w:type="dxa"/>
            <w:tcBorders>
              <w:right w:val="nil"/>
            </w:tcBorders>
          </w:tcPr>
          <w:p w14:paraId="1DC8E412" w14:textId="77777777" w:rsidR="00133D23" w:rsidRPr="004F62E4" w:rsidRDefault="00133D23" w:rsidP="00133D23">
            <w:pPr>
              <w:pStyle w:val="TableParagraph"/>
              <w:spacing w:before="317"/>
              <w:ind w:left="283"/>
              <w:rPr>
                <w:rFonts w:ascii="Meiryo UI" w:eastAsia="Meiryo UI" w:hAnsi="Meiryo UI"/>
                <w:sz w:val="34"/>
                <w:lang w:eastAsia="ja-JP"/>
              </w:rPr>
            </w:pPr>
            <w:r w:rsidRPr="004F62E4">
              <w:rPr>
                <w:rFonts w:ascii="Meiryo UI" w:eastAsia="Meiryo UI" w:hAnsi="Meiryo UI"/>
                <w:color w:val="231F20"/>
                <w:spacing w:val="-1"/>
                <w:w w:val="105"/>
                <w:sz w:val="34"/>
                <w:lang w:eastAsia="ja-JP"/>
              </w:rPr>
              <w:t>出産、結婚時の祝い金支給</w:t>
            </w:r>
          </w:p>
        </w:tc>
        <w:tc>
          <w:tcPr>
            <w:tcW w:w="2750" w:type="dxa"/>
            <w:vMerge/>
            <w:tcBorders>
              <w:top w:val="nil"/>
              <w:left w:val="nil"/>
            </w:tcBorders>
          </w:tcPr>
          <w:p w14:paraId="3EE249D3" w14:textId="77777777" w:rsidR="00133D23" w:rsidRPr="004F62E4" w:rsidRDefault="00133D23" w:rsidP="00133D23">
            <w:pPr>
              <w:rPr>
                <w:rFonts w:ascii="Meiryo UI" w:eastAsia="Meiryo UI" w:hAnsi="Meiryo UI"/>
                <w:sz w:val="2"/>
                <w:szCs w:val="2"/>
                <w:lang w:eastAsia="ja-JP"/>
              </w:rPr>
            </w:pPr>
          </w:p>
        </w:tc>
      </w:tr>
      <w:tr w:rsidR="00133D23" w:rsidRPr="004F62E4" w14:paraId="566A9FD6" w14:textId="77777777" w:rsidTr="00133D23">
        <w:trPr>
          <w:trHeight w:val="1263"/>
        </w:trPr>
        <w:tc>
          <w:tcPr>
            <w:tcW w:w="7984" w:type="dxa"/>
            <w:tcBorders>
              <w:right w:val="nil"/>
            </w:tcBorders>
          </w:tcPr>
          <w:p w14:paraId="7B4E54F1" w14:textId="77777777" w:rsidR="00133D23" w:rsidRPr="003F1811" w:rsidRDefault="00133D23" w:rsidP="00133D23">
            <w:pPr>
              <w:pStyle w:val="TableParagraph"/>
              <w:spacing w:before="137" w:line="422" w:lineRule="exact"/>
              <w:ind w:left="294"/>
              <w:rPr>
                <w:rFonts w:ascii="Meiryo UI" w:eastAsia="Meiryo UI" w:hAnsi="Meiryo UI"/>
                <w:sz w:val="24"/>
                <w:szCs w:val="24"/>
                <w:lang w:eastAsia="ja-JP"/>
              </w:rPr>
            </w:pPr>
            <w:r w:rsidRPr="003F1811">
              <w:rPr>
                <w:rFonts w:ascii="Meiryo UI" w:eastAsia="Meiryo UI" w:hAnsi="Meiryo UI"/>
                <w:color w:val="231F20"/>
                <w:spacing w:val="-1"/>
                <w:w w:val="110"/>
                <w:sz w:val="24"/>
                <w:szCs w:val="24"/>
                <w:lang w:eastAsia="ja-JP"/>
              </w:rPr>
              <w:t>結婚相談所オーネットの入会金が割引</w:t>
            </w:r>
          </w:p>
          <w:p w14:paraId="071D9877" w14:textId="77777777" w:rsidR="00133D23" w:rsidRPr="004F62E4" w:rsidRDefault="00133D23" w:rsidP="00133D23">
            <w:pPr>
              <w:pStyle w:val="TableParagraph"/>
              <w:spacing w:line="525" w:lineRule="exact"/>
              <w:ind w:left="294"/>
              <w:rPr>
                <w:rFonts w:ascii="Meiryo UI" w:eastAsia="Meiryo UI" w:hAnsi="Meiryo UI"/>
                <w:sz w:val="34"/>
              </w:rPr>
            </w:pPr>
            <w:proofErr w:type="spellStart"/>
            <w:r w:rsidRPr="004F62E4">
              <w:rPr>
                <w:rFonts w:ascii="Meiryo UI" w:eastAsia="Meiryo UI" w:hAnsi="Meiryo UI"/>
                <w:color w:val="231F20"/>
                <w:spacing w:val="-2"/>
                <w:sz w:val="34"/>
              </w:rPr>
              <w:t>婚活支援事業</w:t>
            </w:r>
            <w:proofErr w:type="spellEnd"/>
          </w:p>
        </w:tc>
        <w:tc>
          <w:tcPr>
            <w:tcW w:w="2750" w:type="dxa"/>
            <w:vMerge/>
            <w:tcBorders>
              <w:top w:val="nil"/>
              <w:left w:val="nil"/>
            </w:tcBorders>
          </w:tcPr>
          <w:p w14:paraId="156ECAE6" w14:textId="77777777" w:rsidR="00133D23" w:rsidRPr="004F62E4" w:rsidRDefault="00133D23" w:rsidP="00133D23">
            <w:pPr>
              <w:rPr>
                <w:rFonts w:ascii="Meiryo UI" w:eastAsia="Meiryo UI" w:hAnsi="Meiryo UI"/>
                <w:sz w:val="2"/>
                <w:szCs w:val="2"/>
              </w:rPr>
            </w:pPr>
          </w:p>
        </w:tc>
      </w:tr>
    </w:tbl>
    <w:p w14:paraId="693E9E54" w14:textId="5FCFBAF3" w:rsidR="00717701" w:rsidRDefault="00717701" w:rsidP="00717701">
      <w:pPr>
        <w:spacing w:line="360" w:lineRule="exact"/>
        <w:rPr>
          <w:rFonts w:ascii="BIZ UDゴシック" w:eastAsia="BIZ UDゴシック" w:hAnsi="BIZ UDゴシック"/>
        </w:rPr>
      </w:pPr>
      <w:r>
        <w:rPr>
          <w:rFonts w:ascii="BIZ UDゴシック" w:eastAsia="BIZ UDゴシック" w:hAnsi="BIZ UDゴシック" w:hint="eastAsia"/>
          <w:noProof/>
          <w:sz w:val="32"/>
          <w:szCs w:val="32"/>
          <w:lang w:val="ja-JP"/>
        </w:rPr>
        <w:drawing>
          <wp:anchor distT="0" distB="0" distL="114300" distR="114300" simplePos="0" relativeHeight="251672576" behindDoc="0" locked="0" layoutInCell="1" allowOverlap="1" wp14:anchorId="2D77FE0A" wp14:editId="7FB14C8D">
            <wp:simplePos x="0" y="0"/>
            <wp:positionH relativeFrom="column">
              <wp:posOffset>793750</wp:posOffset>
            </wp:positionH>
            <wp:positionV relativeFrom="paragraph">
              <wp:posOffset>2711450</wp:posOffset>
            </wp:positionV>
            <wp:extent cx="565150" cy="565150"/>
            <wp:effectExtent l="0" t="0" r="6350" b="6350"/>
            <wp:wrapNone/>
            <wp:docPr id="848267341" name="図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8267341" name="図 848267341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5150" cy="5651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22B8DC5" w14:textId="1B587F91" w:rsidR="00717701" w:rsidRDefault="00717701" w:rsidP="00717701">
      <w:pPr>
        <w:spacing w:line="360" w:lineRule="exact"/>
        <w:ind w:firstLineChars="67" w:firstLine="141"/>
        <w:rPr>
          <w:rFonts w:ascii="BIZ UDゴシック" w:eastAsia="BIZ UDゴシック" w:hAnsi="BIZ UDゴシック"/>
          <w:sz w:val="32"/>
          <w:szCs w:val="32"/>
        </w:rPr>
      </w:pPr>
      <w:r>
        <w:rPr>
          <w:rFonts w:ascii="BIZ UDゴシック" w:eastAsia="BIZ UDゴシック" w:hAnsi="BIZ UDゴシック" w:hint="eastAsia"/>
        </w:rPr>
        <w:t xml:space="preserve">　　　　　　　　　　</w:t>
      </w:r>
      <w:r w:rsidRPr="00717701">
        <w:rPr>
          <w:rFonts w:ascii="BIZ UDゴシック" w:eastAsia="BIZ UDゴシック" w:hAnsi="BIZ UDゴシック" w:hint="eastAsia"/>
          <w:sz w:val="32"/>
          <w:szCs w:val="32"/>
        </w:rPr>
        <w:t>ＤＣの情報提供は</w:t>
      </w:r>
    </w:p>
    <w:p w14:paraId="0190E83D" w14:textId="14321156" w:rsidR="00266DB4" w:rsidRPr="00717701" w:rsidRDefault="00717701" w:rsidP="00717701">
      <w:pPr>
        <w:spacing w:line="360" w:lineRule="exact"/>
        <w:rPr>
          <w:rFonts w:ascii="BIZ UDゴシック" w:eastAsia="BIZ UDゴシック" w:hAnsi="BIZ UDゴシック"/>
        </w:rPr>
      </w:pPr>
      <w:r>
        <w:rPr>
          <w:rFonts w:ascii="BIZ UDゴシック" w:eastAsia="BIZ UDゴシック" w:hAnsi="BIZ UDゴシック" w:hint="eastAsia"/>
          <w:sz w:val="32"/>
          <w:szCs w:val="32"/>
        </w:rPr>
        <w:t xml:space="preserve">　　　　　　　</w:t>
      </w:r>
      <w:r w:rsidRPr="00717701">
        <w:rPr>
          <w:rFonts w:ascii="BIZ UDゴシック" w:eastAsia="BIZ UDゴシック" w:hAnsi="BIZ UDゴシック" w:hint="eastAsia"/>
          <w:sz w:val="32"/>
          <w:szCs w:val="32"/>
        </w:rPr>
        <w:t>ネクストプラスＤＣ公式LINEに友達登録ください</w:t>
      </w:r>
    </w:p>
    <w:p w14:paraId="7BB0DD0B" w14:textId="434CB99F" w:rsidR="003C5DA8" w:rsidRDefault="003C5DA8">
      <w:pPr>
        <w:widowControl/>
      </w:pPr>
    </w:p>
    <w:sectPr w:rsidR="003C5DA8" w:rsidSect="00DD2058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D06710" w14:textId="77777777" w:rsidR="00C466FD" w:rsidRDefault="00C466FD" w:rsidP="00203280">
      <w:r>
        <w:separator/>
      </w:r>
    </w:p>
  </w:endnote>
  <w:endnote w:type="continuationSeparator" w:id="0">
    <w:p w14:paraId="5A8CAE2F" w14:textId="77777777" w:rsidR="00C466FD" w:rsidRDefault="00C466FD" w:rsidP="002032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Yu Gothic UI">
    <w:altName w:val="Yu Gothic UI"/>
    <w:panose1 w:val="020B0500000000000000"/>
    <w:charset w:val="80"/>
    <w:family w:val="modern"/>
    <w:pitch w:val="variable"/>
    <w:sig w:usb0="E00002FF" w:usb1="2AC7FDFF" w:usb2="00000016" w:usb3="00000000" w:csb0="0002009F" w:csb1="00000000"/>
  </w:font>
  <w:font w:name="BIZ UDゴシック">
    <w:panose1 w:val="020B0400000000000000"/>
    <w:charset w:val="80"/>
    <w:family w:val="modern"/>
    <w:pitch w:val="fixed"/>
    <w:sig w:usb0="E00002F7" w:usb1="2AC7EDF8" w:usb2="00000012" w:usb3="00000000" w:csb0="00020001" w:csb1="00000000"/>
  </w:font>
  <w:font w:name="Meiryo UI">
    <w:panose1 w:val="020B0604030504040204"/>
    <w:charset w:val="80"/>
    <w:family w:val="modern"/>
    <w:pitch w:val="variable"/>
    <w:sig w:usb0="E00002FF" w:usb1="6AC7FFFF" w:usb2="08000012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1800DF" w14:textId="77777777" w:rsidR="00C466FD" w:rsidRDefault="00C466FD" w:rsidP="00203280">
      <w:r>
        <w:separator/>
      </w:r>
    </w:p>
  </w:footnote>
  <w:footnote w:type="continuationSeparator" w:id="0">
    <w:p w14:paraId="2B54033C" w14:textId="77777777" w:rsidR="00C466FD" w:rsidRDefault="00C466FD" w:rsidP="0020328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bordersDoNotSurroundHeader/>
  <w:bordersDoNotSurroundFooter/>
  <w:proofState w:spelling="clean" w:grammar="clean"/>
  <w:documentProtection w:edit="readOnly" w:enforcement="0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2058"/>
    <w:rsid w:val="00020098"/>
    <w:rsid w:val="00065B29"/>
    <w:rsid w:val="00133D23"/>
    <w:rsid w:val="00203280"/>
    <w:rsid w:val="00266DB4"/>
    <w:rsid w:val="00290AA9"/>
    <w:rsid w:val="003958A9"/>
    <w:rsid w:val="003C5DA8"/>
    <w:rsid w:val="00543240"/>
    <w:rsid w:val="005A6FD5"/>
    <w:rsid w:val="006C2EC2"/>
    <w:rsid w:val="00717701"/>
    <w:rsid w:val="00775E76"/>
    <w:rsid w:val="007C4BEF"/>
    <w:rsid w:val="00950E2E"/>
    <w:rsid w:val="00AA6E94"/>
    <w:rsid w:val="00B138EB"/>
    <w:rsid w:val="00B501F7"/>
    <w:rsid w:val="00BD3DB6"/>
    <w:rsid w:val="00C466FD"/>
    <w:rsid w:val="00DD2058"/>
    <w:rsid w:val="00F11D0D"/>
    <w:rsid w:val="00F324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0BAD44B5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4"/>
        <w:lang w:val="en-US" w:eastAsia="ja-JP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DD2058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D205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D2058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D2058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DD2058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DD2058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DD2058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DD2058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DD2058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見出し 1 (文字)"/>
    <w:basedOn w:val="a0"/>
    <w:link w:val="1"/>
    <w:uiPriority w:val="9"/>
    <w:rsid w:val="00DD2058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0">
    <w:name w:val="見出し 2 (文字)"/>
    <w:basedOn w:val="a0"/>
    <w:link w:val="2"/>
    <w:uiPriority w:val="9"/>
    <w:semiHidden/>
    <w:rsid w:val="00DD2058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0">
    <w:name w:val="見出し 3 (文字)"/>
    <w:basedOn w:val="a0"/>
    <w:link w:val="3"/>
    <w:uiPriority w:val="9"/>
    <w:semiHidden/>
    <w:rsid w:val="00DD2058"/>
    <w:rPr>
      <w:rFonts w:asciiTheme="majorHAnsi" w:eastAsiaTheme="majorEastAsia" w:hAnsiTheme="majorHAnsi" w:cstheme="majorBidi"/>
      <w:color w:val="000000" w:themeColor="text1"/>
      <w:sz w:val="24"/>
    </w:rPr>
  </w:style>
  <w:style w:type="character" w:customStyle="1" w:styleId="40">
    <w:name w:val="見出し 4 (文字)"/>
    <w:basedOn w:val="a0"/>
    <w:link w:val="4"/>
    <w:uiPriority w:val="9"/>
    <w:semiHidden/>
    <w:rsid w:val="00DD2058"/>
    <w:rPr>
      <w:rFonts w:asciiTheme="majorHAnsi" w:eastAsiaTheme="majorEastAsia" w:hAnsiTheme="majorHAnsi" w:cstheme="majorBidi"/>
      <w:color w:val="000000" w:themeColor="text1"/>
    </w:rPr>
  </w:style>
  <w:style w:type="character" w:customStyle="1" w:styleId="50">
    <w:name w:val="見出し 5 (文字)"/>
    <w:basedOn w:val="a0"/>
    <w:link w:val="5"/>
    <w:uiPriority w:val="9"/>
    <w:semiHidden/>
    <w:rsid w:val="00DD2058"/>
    <w:rPr>
      <w:rFonts w:asciiTheme="majorHAnsi" w:eastAsiaTheme="majorEastAsia" w:hAnsiTheme="majorHAnsi" w:cstheme="majorBidi"/>
      <w:color w:val="000000" w:themeColor="text1"/>
    </w:rPr>
  </w:style>
  <w:style w:type="character" w:customStyle="1" w:styleId="60">
    <w:name w:val="見出し 6 (文字)"/>
    <w:basedOn w:val="a0"/>
    <w:link w:val="6"/>
    <w:uiPriority w:val="9"/>
    <w:semiHidden/>
    <w:rsid w:val="00DD2058"/>
    <w:rPr>
      <w:rFonts w:asciiTheme="majorHAnsi" w:eastAsiaTheme="majorEastAsia" w:hAnsiTheme="majorHAnsi" w:cstheme="majorBidi"/>
      <w:color w:val="000000" w:themeColor="text1"/>
    </w:rPr>
  </w:style>
  <w:style w:type="character" w:customStyle="1" w:styleId="70">
    <w:name w:val="見出し 7 (文字)"/>
    <w:basedOn w:val="a0"/>
    <w:link w:val="7"/>
    <w:uiPriority w:val="9"/>
    <w:semiHidden/>
    <w:rsid w:val="00DD2058"/>
    <w:rPr>
      <w:rFonts w:asciiTheme="majorHAnsi" w:eastAsiaTheme="majorEastAsia" w:hAnsiTheme="majorHAnsi" w:cstheme="majorBidi"/>
      <w:color w:val="000000" w:themeColor="text1"/>
    </w:rPr>
  </w:style>
  <w:style w:type="character" w:customStyle="1" w:styleId="80">
    <w:name w:val="見出し 8 (文字)"/>
    <w:basedOn w:val="a0"/>
    <w:link w:val="8"/>
    <w:uiPriority w:val="9"/>
    <w:semiHidden/>
    <w:rsid w:val="00DD2058"/>
    <w:rPr>
      <w:rFonts w:asciiTheme="majorHAnsi" w:eastAsiaTheme="majorEastAsia" w:hAnsiTheme="majorHAnsi" w:cstheme="majorBidi"/>
      <w:color w:val="000000" w:themeColor="text1"/>
    </w:rPr>
  </w:style>
  <w:style w:type="character" w:customStyle="1" w:styleId="90">
    <w:name w:val="見出し 9 (文字)"/>
    <w:basedOn w:val="a0"/>
    <w:link w:val="9"/>
    <w:uiPriority w:val="9"/>
    <w:semiHidden/>
    <w:rsid w:val="00DD2058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a4"/>
    <w:uiPriority w:val="10"/>
    <w:qFormat/>
    <w:rsid w:val="00DD2058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表題 (文字)"/>
    <w:basedOn w:val="a0"/>
    <w:link w:val="a3"/>
    <w:uiPriority w:val="10"/>
    <w:rsid w:val="00DD205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DD2058"/>
    <w:pPr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題 (文字)"/>
    <w:basedOn w:val="a0"/>
    <w:link w:val="a5"/>
    <w:uiPriority w:val="11"/>
    <w:rsid w:val="00DD2058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DD2058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a8">
    <w:name w:val="引用文 (文字)"/>
    <w:basedOn w:val="a0"/>
    <w:link w:val="a7"/>
    <w:uiPriority w:val="29"/>
    <w:rsid w:val="00DD2058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DD2058"/>
    <w:pPr>
      <w:ind w:left="720"/>
      <w:contextualSpacing/>
    </w:pPr>
  </w:style>
  <w:style w:type="character" w:styleId="21">
    <w:name w:val="Intense Emphasis"/>
    <w:basedOn w:val="a0"/>
    <w:uiPriority w:val="21"/>
    <w:qFormat/>
    <w:rsid w:val="00DD2058"/>
    <w:rPr>
      <w:i/>
      <w:iCs/>
      <w:color w:val="0F4761" w:themeColor="accent1" w:themeShade="BF"/>
    </w:rPr>
  </w:style>
  <w:style w:type="paragraph" w:styleId="22">
    <w:name w:val="Intense Quote"/>
    <w:basedOn w:val="a"/>
    <w:next w:val="a"/>
    <w:link w:val="23"/>
    <w:uiPriority w:val="30"/>
    <w:qFormat/>
    <w:rsid w:val="00DD205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23">
    <w:name w:val="引用文 2 (文字)"/>
    <w:basedOn w:val="a0"/>
    <w:link w:val="22"/>
    <w:uiPriority w:val="30"/>
    <w:rsid w:val="00DD2058"/>
    <w:rPr>
      <w:i/>
      <w:iCs/>
      <w:color w:val="0F4761" w:themeColor="accent1" w:themeShade="BF"/>
    </w:rPr>
  </w:style>
  <w:style w:type="character" w:styleId="24">
    <w:name w:val="Intense Reference"/>
    <w:basedOn w:val="a0"/>
    <w:uiPriority w:val="32"/>
    <w:qFormat/>
    <w:rsid w:val="00DD2058"/>
    <w:rPr>
      <w:b/>
      <w:bCs/>
      <w:smallCaps/>
      <w:color w:val="0F4761" w:themeColor="accent1" w:themeShade="BF"/>
      <w:spacing w:val="5"/>
    </w:rPr>
  </w:style>
  <w:style w:type="table" w:customStyle="1" w:styleId="TableNormal">
    <w:name w:val="Table Normal"/>
    <w:uiPriority w:val="2"/>
    <w:semiHidden/>
    <w:unhideWhenUsed/>
    <w:qFormat/>
    <w:rsid w:val="007C4BEF"/>
    <w:pPr>
      <w:widowControl w:val="0"/>
      <w:autoSpaceDE w:val="0"/>
      <w:autoSpaceDN w:val="0"/>
    </w:pPr>
    <w:rPr>
      <w:kern w:val="0"/>
      <w:sz w:val="22"/>
      <w:szCs w:val="22"/>
      <w:lang w:eastAsia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7C4BEF"/>
    <w:pPr>
      <w:autoSpaceDE w:val="0"/>
      <w:autoSpaceDN w:val="0"/>
      <w:ind w:left="270"/>
    </w:pPr>
    <w:rPr>
      <w:rFonts w:ascii="Yu Gothic UI" w:eastAsia="Yu Gothic UI" w:hAnsi="Yu Gothic UI" w:cs="Yu Gothic UI"/>
      <w:kern w:val="0"/>
      <w:sz w:val="22"/>
      <w:szCs w:val="22"/>
      <w14:ligatures w14:val="none"/>
    </w:rPr>
  </w:style>
  <w:style w:type="paragraph" w:styleId="aa">
    <w:name w:val="header"/>
    <w:basedOn w:val="a"/>
    <w:link w:val="ab"/>
    <w:uiPriority w:val="99"/>
    <w:unhideWhenUsed/>
    <w:rsid w:val="00203280"/>
    <w:pPr>
      <w:tabs>
        <w:tab w:val="center" w:pos="4252"/>
        <w:tab w:val="right" w:pos="8504"/>
      </w:tabs>
      <w:snapToGrid w:val="0"/>
    </w:pPr>
  </w:style>
  <w:style w:type="character" w:customStyle="1" w:styleId="ab">
    <w:name w:val="ヘッダー (文字)"/>
    <w:basedOn w:val="a0"/>
    <w:link w:val="aa"/>
    <w:uiPriority w:val="99"/>
    <w:rsid w:val="00203280"/>
  </w:style>
  <w:style w:type="paragraph" w:styleId="ac">
    <w:name w:val="footer"/>
    <w:basedOn w:val="a"/>
    <w:link w:val="ad"/>
    <w:uiPriority w:val="99"/>
    <w:unhideWhenUsed/>
    <w:rsid w:val="00203280"/>
    <w:pPr>
      <w:tabs>
        <w:tab w:val="center" w:pos="4252"/>
        <w:tab w:val="right" w:pos="8504"/>
      </w:tabs>
      <w:snapToGrid w:val="0"/>
    </w:pPr>
  </w:style>
  <w:style w:type="character" w:customStyle="1" w:styleId="ad">
    <w:name w:val="フッター (文字)"/>
    <w:basedOn w:val="a0"/>
    <w:link w:val="ac"/>
    <w:uiPriority w:val="99"/>
    <w:rsid w:val="0020328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游ゴシック Light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86E5B9-2FA3-481B-84BB-EC864C6B53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加入通知案DBDC加入.dotx</Template>
  <TotalTime>3</TotalTime>
  <Pages>1</Pages>
  <Words>85</Words>
  <Characters>487</Characters>
  <Application>Microsoft Office Word</Application>
  <DocSecurity>0</DocSecurity>
  <Lines>4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npkf03</dc:creator>
  <cp:keywords/>
  <dc:description/>
  <cp:lastModifiedBy>npkf03</cp:lastModifiedBy>
  <cp:revision>2</cp:revision>
  <cp:lastPrinted>2026-06-12T04:55:00Z</cp:lastPrinted>
  <dcterms:created xsi:type="dcterms:W3CDTF">2026-06-12T05:10:00Z</dcterms:created>
  <dcterms:modified xsi:type="dcterms:W3CDTF">2026-06-12T05:10:00Z</dcterms:modified>
</cp:coreProperties>
</file>